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3D6FB7" w:rsidP="008D68F7" w:rsidRDefault="003D6FB7" w14:paraId="46A92461" w14:textId="77777777">
      <w:pPr>
        <w:pStyle w:val="Heading3"/>
        <w:jc w:val="center"/>
        <w:rPr>
          <w:lang w:val="en-GB"/>
        </w:rPr>
      </w:pPr>
    </w:p>
    <w:p w:rsidR="003D6FB7" w:rsidP="008D68F7" w:rsidRDefault="003D6FB7" w14:paraId="61E56671" w14:textId="77777777">
      <w:pPr>
        <w:pStyle w:val="Heading3"/>
        <w:jc w:val="center"/>
        <w:rPr>
          <w:lang w:val="en-GB"/>
        </w:rPr>
      </w:pPr>
    </w:p>
    <w:p w:rsidR="003D6FB7" w:rsidP="008D68F7" w:rsidRDefault="003D6FB7" w14:paraId="3897E8A6" w14:textId="77777777">
      <w:pPr>
        <w:pStyle w:val="Heading3"/>
        <w:jc w:val="center"/>
        <w:rPr>
          <w:i/>
          <w:lang w:val="en-GB"/>
        </w:rPr>
      </w:pPr>
    </w:p>
    <w:p w:rsidR="003D6FB7" w:rsidP="008D68F7" w:rsidRDefault="003D6FB7" w14:paraId="36C4FBDA" w14:textId="77777777">
      <w:pPr>
        <w:pStyle w:val="Heading3"/>
        <w:jc w:val="center"/>
        <w:rPr>
          <w:i/>
          <w:lang w:val="en-GB"/>
        </w:rPr>
      </w:pPr>
    </w:p>
    <w:p w:rsidR="003D6FB7" w:rsidP="008D68F7" w:rsidRDefault="002A3343" w14:paraId="3DFEA1FA" w14:textId="77777777">
      <w:pPr>
        <w:pStyle w:val="Heading3"/>
        <w:jc w:val="center"/>
        <w:rPr>
          <w:i/>
          <w:lang w:val="en-GB"/>
        </w:rPr>
      </w:pPr>
      <w:r>
        <w:rPr>
          <w:i/>
          <w:noProof/>
          <w:lang w:eastAsia="en-AU"/>
        </w:rPr>
        <w:drawing>
          <wp:inline distT="0" distB="0" distL="0" distR="0" wp14:anchorId="5C347CB2" wp14:editId="64A0A934">
            <wp:extent cx="1428750" cy="16581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TC_Logo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82" cy="166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B7" w:rsidP="008D68F7" w:rsidRDefault="003D6FB7" w14:paraId="6C98CE1B" w14:textId="77777777">
      <w:pPr>
        <w:pStyle w:val="Heading3"/>
        <w:jc w:val="center"/>
      </w:pPr>
    </w:p>
    <w:p w:rsidR="003D6FB7" w:rsidP="008D68F7" w:rsidRDefault="003D6FB7" w14:paraId="3D27DD4A" w14:textId="77777777">
      <w:pPr>
        <w:pStyle w:val="Heading3"/>
        <w:jc w:val="center"/>
        <w:rPr>
          <w:i/>
          <w:lang w:val="en-GB"/>
        </w:rPr>
      </w:pPr>
    </w:p>
    <w:p w:rsidR="003D6FB7" w:rsidP="008D68F7" w:rsidRDefault="003D6FB7" w14:paraId="3D6146E9" w14:textId="77777777">
      <w:pPr>
        <w:pStyle w:val="Heading3"/>
        <w:jc w:val="center"/>
        <w:rPr>
          <w:i/>
          <w:lang w:val="en-GB"/>
        </w:rPr>
      </w:pPr>
    </w:p>
    <w:p w:rsidRPr="00DC3217" w:rsidR="003D6FB7" w:rsidP="008D68F7" w:rsidRDefault="004B2209" w14:paraId="57EA291E" w14:textId="77777777">
      <w:pPr>
        <w:pStyle w:val="Heading3"/>
        <w:jc w:val="center"/>
        <w:rPr>
          <w:i/>
          <w:smallCaps/>
          <w:sz w:val="36"/>
          <w:szCs w:val="36"/>
        </w:rPr>
      </w:pPr>
      <w:r>
        <w:rPr>
          <w:smallCaps/>
          <w:sz w:val="36"/>
          <w:szCs w:val="36"/>
        </w:rPr>
        <w:t>Attachments to Request for Tender</w:t>
      </w:r>
    </w:p>
    <w:p w:rsidRPr="001E5534" w:rsidR="001E5534" w:rsidP="008D68F7" w:rsidRDefault="001E5534" w14:paraId="4D3840E2" w14:textId="77777777">
      <w:pPr>
        <w:pStyle w:val="Heading3"/>
        <w:jc w:val="center"/>
        <w:rPr>
          <w:i/>
          <w:sz w:val="32"/>
          <w:szCs w:val="32"/>
          <w:lang w:val="en-GB"/>
        </w:rPr>
      </w:pPr>
    </w:p>
    <w:p w:rsidRPr="007A1E3B" w:rsidR="003D6FB7" w:rsidP="008D68F7" w:rsidRDefault="003D6FB7" w14:paraId="021E07E8" w14:textId="77777777">
      <w:pPr>
        <w:pStyle w:val="Heading3"/>
        <w:jc w:val="center"/>
        <w:rPr>
          <w:i/>
          <w:szCs w:val="22"/>
        </w:rPr>
      </w:pPr>
      <w:r w:rsidRPr="007A1E3B">
        <w:rPr>
          <w:szCs w:val="22"/>
        </w:rPr>
        <w:t>for</w:t>
      </w:r>
    </w:p>
    <w:p w:rsidRPr="001E5534" w:rsidR="001E5534" w:rsidP="008D68F7" w:rsidRDefault="001E5534" w14:paraId="5521EEAD" w14:textId="77777777">
      <w:pPr>
        <w:pStyle w:val="Heading3"/>
        <w:jc w:val="center"/>
        <w:rPr>
          <w:sz w:val="32"/>
          <w:szCs w:val="32"/>
          <w:lang w:val="en-GB"/>
        </w:rPr>
      </w:pPr>
    </w:p>
    <w:p w:rsidRPr="00DC3217" w:rsidR="003D6FB7" w:rsidP="008D68F7" w:rsidRDefault="003D6FB7" w14:paraId="11CE40D0" w14:textId="77777777">
      <w:pPr>
        <w:pStyle w:val="Heading3"/>
        <w:jc w:val="center"/>
        <w:rPr>
          <w:smallCaps/>
          <w:sz w:val="36"/>
          <w:szCs w:val="36"/>
          <w:lang w:val="en-GB"/>
        </w:rPr>
      </w:pPr>
      <w:r w:rsidRPr="00DC3217">
        <w:rPr>
          <w:smallCaps/>
          <w:sz w:val="36"/>
          <w:szCs w:val="36"/>
          <w:lang w:val="en-GB"/>
        </w:rPr>
        <w:t>Katherine Town Council</w:t>
      </w:r>
    </w:p>
    <w:p w:rsidRPr="007A1E3B" w:rsidR="003D6FB7" w:rsidP="008D68F7" w:rsidRDefault="003D6FB7" w14:paraId="30992D80" w14:textId="77777777">
      <w:pPr>
        <w:pStyle w:val="Heading3"/>
        <w:jc w:val="center"/>
        <w:rPr>
          <w:rFonts w:cs="Arial"/>
          <w:szCs w:val="22"/>
          <w:lang w:val="en-GB"/>
        </w:rPr>
      </w:pPr>
      <w:r w:rsidRPr="007A1E3B">
        <w:rPr>
          <w:rFonts w:cs="Arial"/>
          <w:szCs w:val="22"/>
          <w:lang w:val="en-GB"/>
        </w:rPr>
        <w:t xml:space="preserve">ABN </w:t>
      </w:r>
      <w:hyperlink w:history="1" r:id="rId12">
        <w:r w:rsidRPr="007A1E3B">
          <w:rPr>
            <w:rStyle w:val="Hyperlink"/>
            <w:rFonts w:cs="Arial"/>
            <w:color w:val="auto"/>
            <w:szCs w:val="22"/>
            <w:u w:val="none"/>
          </w:rPr>
          <w:t>47 836 889 865</w:t>
        </w:r>
      </w:hyperlink>
    </w:p>
    <w:p w:rsidRPr="00205F00" w:rsidR="003D6FB7" w:rsidP="008D68F7" w:rsidRDefault="003D6FB7" w14:paraId="7F735B57" w14:textId="77777777">
      <w:pPr>
        <w:pStyle w:val="Heading3"/>
        <w:jc w:val="center"/>
        <w:rPr>
          <w:sz w:val="32"/>
          <w:szCs w:val="32"/>
          <w:lang w:val="en-GB"/>
        </w:rPr>
      </w:pPr>
    </w:p>
    <w:p w:rsidRPr="00205F00" w:rsidR="003D6FB7" w:rsidP="008D68F7" w:rsidRDefault="003D6FB7" w14:paraId="078422A1" w14:textId="77777777">
      <w:pPr>
        <w:pStyle w:val="Heading3"/>
        <w:jc w:val="center"/>
        <w:rPr>
          <w:sz w:val="32"/>
          <w:szCs w:val="32"/>
          <w:lang w:val="en-GB"/>
        </w:rPr>
      </w:pPr>
    </w:p>
    <w:p w:rsidRPr="007A1E3B" w:rsidR="003D6FB7" w:rsidP="008D68F7" w:rsidRDefault="003D6FB7" w14:paraId="73311E14" w14:textId="77777777">
      <w:pPr>
        <w:pStyle w:val="Heading3"/>
        <w:jc w:val="center"/>
        <w:rPr>
          <w:szCs w:val="22"/>
          <w:lang w:val="en-GB"/>
        </w:rPr>
      </w:pPr>
      <w:r w:rsidRPr="007A1E3B">
        <w:rPr>
          <w:szCs w:val="22"/>
          <w:lang w:val="en-GB"/>
        </w:rPr>
        <w:t>r</w:t>
      </w:r>
      <w:r w:rsidRPr="007A1E3B" w:rsidR="001E5534">
        <w:rPr>
          <w:szCs w:val="22"/>
          <w:lang w:val="en-GB"/>
        </w:rPr>
        <w:t>egarding</w:t>
      </w:r>
    </w:p>
    <w:p w:rsidR="00AC5908" w:rsidP="008D68F7" w:rsidRDefault="00AC5908" w14:paraId="3E5BC9D2" w14:textId="77777777">
      <w:pPr>
        <w:pStyle w:val="Heading3"/>
        <w:jc w:val="center"/>
        <w:rPr>
          <w:sz w:val="32"/>
          <w:szCs w:val="32"/>
          <w:lang w:val="en-GB"/>
        </w:rPr>
      </w:pPr>
    </w:p>
    <w:p w:rsidRPr="00750324" w:rsidR="003D6FB7" w:rsidP="008D68F7" w:rsidRDefault="003D6FB7" w14:paraId="625A4E23" w14:textId="77777777">
      <w:pPr>
        <w:pStyle w:val="Heading3"/>
        <w:jc w:val="center"/>
        <w:rPr>
          <w:sz w:val="36"/>
          <w:szCs w:val="36"/>
          <w:lang w:val="en-GB"/>
        </w:rPr>
      </w:pPr>
    </w:p>
    <w:p w:rsidRPr="008755AC" w:rsidR="00783834" w:rsidP="00783834" w:rsidRDefault="00783834" w14:paraId="3D746E2E" w14:textId="0DC04526">
      <w:pPr>
        <w:jc w:val="center"/>
        <w:rPr>
          <w:b/>
          <w:smallCaps/>
          <w:color w:val="C0504D" w:themeColor="accent2"/>
          <w:spacing w:val="-3"/>
          <w:sz w:val="36"/>
          <w:szCs w:val="36"/>
          <w:lang w:val="en-GB"/>
        </w:rPr>
      </w:pPr>
      <w:r>
        <w:rPr>
          <w:b/>
          <w:smallCaps/>
          <w:color w:val="C0504D" w:themeColor="accent2"/>
          <w:spacing w:val="-3"/>
          <w:sz w:val="36"/>
          <w:szCs w:val="36"/>
          <w:lang w:val="en-GB"/>
        </w:rPr>
        <w:t xml:space="preserve">Tender </w:t>
      </w:r>
      <w:r w:rsidR="00DA4DA5">
        <w:rPr>
          <w:b/>
          <w:smallCaps/>
          <w:color w:val="C0504D" w:themeColor="accent2"/>
          <w:spacing w:val="-3"/>
          <w:sz w:val="36"/>
          <w:szCs w:val="36"/>
          <w:lang w:val="en-GB"/>
        </w:rPr>
        <w:t>24-06</w:t>
      </w:r>
    </w:p>
    <w:p w:rsidRPr="00C8678D" w:rsidR="00783834" w:rsidP="00783834" w:rsidRDefault="00783834" w14:paraId="36B3AFE8" w14:textId="77777777">
      <w:pPr>
        <w:jc w:val="center"/>
        <w:rPr>
          <w:b/>
          <w:smallCaps/>
          <w:color w:val="C0504D" w:themeColor="accent2"/>
          <w:spacing w:val="-3"/>
          <w:sz w:val="36"/>
          <w:szCs w:val="36"/>
          <w:highlight w:val="yellow"/>
          <w:lang w:val="en-GB"/>
        </w:rPr>
      </w:pPr>
    </w:p>
    <w:p w:rsidR="00344E84" w:rsidP="00783834" w:rsidRDefault="00344E84" w14:paraId="4E14CA04" w14:textId="77777777">
      <w:pPr>
        <w:pStyle w:val="Heading3"/>
        <w:jc w:val="center"/>
        <w:rPr>
          <w:smallCaps/>
          <w:color w:val="C0504D" w:themeColor="accent2"/>
          <w:spacing w:val="-3"/>
          <w:sz w:val="36"/>
          <w:szCs w:val="36"/>
          <w:lang w:val="en-GB"/>
        </w:rPr>
      </w:pPr>
      <w:r>
        <w:rPr>
          <w:smallCaps/>
          <w:color w:val="C0504D" w:themeColor="accent2"/>
          <w:spacing w:val="-3"/>
          <w:sz w:val="36"/>
          <w:szCs w:val="36"/>
          <w:lang w:val="en-GB"/>
        </w:rPr>
        <w:t xml:space="preserve">supply of cleaning services </w:t>
      </w:r>
    </w:p>
    <w:p w:rsidR="005E47C4" w:rsidP="00783834" w:rsidRDefault="00344E84" w14:paraId="26701EEA" w14:textId="1EC386BD">
      <w:pPr>
        <w:pStyle w:val="Heading3"/>
        <w:jc w:val="center"/>
        <w:rPr>
          <w:lang w:val="en-GB"/>
        </w:rPr>
      </w:pPr>
      <w:r>
        <w:rPr>
          <w:smallCaps/>
          <w:color w:val="C0504D" w:themeColor="accent2"/>
          <w:spacing w:val="-3"/>
          <w:sz w:val="36"/>
          <w:szCs w:val="36"/>
          <w:lang w:val="en-GB"/>
        </w:rPr>
        <w:t>to all locations</w:t>
      </w:r>
    </w:p>
    <w:p w:rsidR="003D6FB7" w:rsidP="008D68F7" w:rsidRDefault="003D6FB7" w14:paraId="365EC35C" w14:textId="77777777">
      <w:pPr>
        <w:pStyle w:val="Heading3"/>
        <w:jc w:val="center"/>
        <w:rPr>
          <w:lang w:val="en-GB"/>
        </w:rPr>
      </w:pPr>
    </w:p>
    <w:p w:rsidR="007A1E3B" w:rsidP="008D68F7" w:rsidRDefault="007A1E3B" w14:paraId="6C797DC8" w14:textId="77777777">
      <w:pPr>
        <w:pStyle w:val="Heading3"/>
        <w:jc w:val="center"/>
        <w:rPr>
          <w:lang w:val="en-GB"/>
        </w:rPr>
      </w:pPr>
    </w:p>
    <w:p w:rsidR="007A1E3B" w:rsidP="008D68F7" w:rsidRDefault="007A1E3B" w14:paraId="0BDB47F0" w14:textId="77777777">
      <w:pPr>
        <w:pStyle w:val="Heading3"/>
        <w:jc w:val="center"/>
        <w:rPr>
          <w:lang w:val="en-GB"/>
        </w:rPr>
      </w:pPr>
    </w:p>
    <w:p w:rsidR="007A1E3B" w:rsidP="008D68F7" w:rsidRDefault="007A1E3B" w14:paraId="7663736A" w14:textId="77777777">
      <w:pPr>
        <w:pStyle w:val="Heading3"/>
        <w:jc w:val="center"/>
        <w:rPr>
          <w:lang w:val="en-GB"/>
        </w:rPr>
      </w:pPr>
    </w:p>
    <w:p w:rsidR="008D68F7" w:rsidP="008D68F7" w:rsidRDefault="008D68F7" w14:paraId="604F904F" w14:textId="77777777">
      <w:pPr>
        <w:rPr>
          <w:lang w:val="en-GB"/>
        </w:rPr>
      </w:pPr>
    </w:p>
    <w:p w:rsidR="008D68F7" w:rsidP="008D68F7" w:rsidRDefault="008D68F7" w14:paraId="676008A1" w14:textId="77777777">
      <w:pPr>
        <w:rPr>
          <w:lang w:val="en-GB"/>
        </w:rPr>
      </w:pPr>
    </w:p>
    <w:p w:rsidR="008D68F7" w:rsidP="008D68F7" w:rsidRDefault="008D68F7" w14:paraId="6A37F1D6" w14:textId="77777777">
      <w:pPr>
        <w:rPr>
          <w:lang w:val="en-GB"/>
        </w:rPr>
      </w:pPr>
    </w:p>
    <w:p w:rsidR="00DC3217" w:rsidP="008D68F7" w:rsidRDefault="00DC3217" w14:paraId="7F45876A" w14:textId="77777777">
      <w:pPr>
        <w:rPr>
          <w:lang w:val="en-GB"/>
        </w:rPr>
      </w:pPr>
    </w:p>
    <w:p w:rsidR="0055765C" w:rsidP="008D68F7" w:rsidRDefault="0055765C" w14:paraId="2968E432" w14:textId="77777777">
      <w:pPr>
        <w:rPr>
          <w:lang w:val="en-GB"/>
        </w:rPr>
      </w:pPr>
    </w:p>
    <w:p w:rsidR="00DC3217" w:rsidP="008D68F7" w:rsidRDefault="00DC3217" w14:paraId="38072137" w14:textId="77777777">
      <w:pPr>
        <w:rPr>
          <w:lang w:val="en-GB"/>
        </w:rPr>
      </w:pPr>
    </w:p>
    <w:p w:rsidR="00DC3217" w:rsidP="008D68F7" w:rsidRDefault="00DC3217" w14:paraId="049206A9" w14:textId="77777777">
      <w:pPr>
        <w:rPr>
          <w:lang w:val="en-GB"/>
        </w:rPr>
      </w:pPr>
    </w:p>
    <w:p w:rsidRPr="00750324" w:rsidR="007A1E3B" w:rsidP="008D68F7" w:rsidRDefault="007A1E3B" w14:paraId="7E97C26B" w14:textId="77777777">
      <w:pPr>
        <w:pStyle w:val="Heading3"/>
        <w:jc w:val="center"/>
        <w:rPr>
          <w:lang w:val="en-GB"/>
        </w:rPr>
      </w:pPr>
    </w:p>
    <w:p w:rsidRPr="001557A2" w:rsidR="008D79AF" w:rsidP="008D79AF" w:rsidRDefault="008D79AF" w14:paraId="1F0A7D62" w14:textId="77777777">
      <w:pPr>
        <w:pStyle w:val="Heading3"/>
        <w:jc w:val="center"/>
        <w:rPr>
          <w:highlight w:val="yellow"/>
          <w:lang w:val="en-GB"/>
        </w:rPr>
      </w:pPr>
    </w:p>
    <w:p w:rsidR="008D79AF" w:rsidP="008D79AF" w:rsidRDefault="008D79AF" w14:paraId="7078CB7A" w14:textId="0E96CEA0">
      <w:pPr>
        <w:pStyle w:val="Heading3"/>
        <w:jc w:val="center"/>
        <w:rPr>
          <w:u w:val="single"/>
          <w:lang w:val="en-GB"/>
        </w:rPr>
      </w:pPr>
      <w:r w:rsidRPr="002F2273">
        <w:rPr>
          <w:u w:val="single"/>
          <w:lang w:val="en-GB"/>
        </w:rPr>
        <w:t>CLOSING</w:t>
      </w:r>
    </w:p>
    <w:p w:rsidRPr="00344E84" w:rsidR="00344E84" w:rsidP="00344E84" w:rsidRDefault="00344E84" w14:paraId="4A819B6D" w14:textId="77777777">
      <w:pPr>
        <w:rPr>
          <w:lang w:val="en-GB"/>
        </w:rPr>
      </w:pPr>
    </w:p>
    <w:p w:rsidR="414B9B88" w:rsidP="3E2542A0" w:rsidRDefault="414B9B88" w14:paraId="46F03D46" w14:textId="072B3BAE">
      <w:pPr>
        <w:pStyle w:val="Heading3"/>
        <w:keepNext w:val="1"/>
        <w:tabs>
          <w:tab w:val="left" w:leader="none" w:pos="567"/>
        </w:tabs>
        <w:spacing w:after="0" w:line="240" w:lineRule="auto"/>
        <w:jc w:val="center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5250814E" w:rsidR="414B9B88">
        <w:rPr>
          <w:rFonts w:ascii="Arial" w:hAnsi="Arial" w:eastAsia="Arial" w:cs="Arial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2PM, FRIDAY </w:t>
      </w:r>
      <w:r w:rsidRPr="5250814E" w:rsidR="660D8266">
        <w:rPr>
          <w:rFonts w:ascii="Arial" w:hAnsi="Arial" w:eastAsia="Arial" w:cs="Arial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4"/>
          <w:szCs w:val="24"/>
          <w:lang w:val="en-GB"/>
        </w:rPr>
        <w:t>16</w:t>
      </w:r>
      <w:r w:rsidRPr="5250814E" w:rsidR="414B9B88">
        <w:rPr>
          <w:rFonts w:ascii="Arial" w:hAnsi="Arial" w:eastAsia="Arial" w:cs="Arial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4"/>
          <w:szCs w:val="24"/>
          <w:vertAlign w:val="superscript"/>
          <w:lang w:val="en-GB"/>
        </w:rPr>
        <w:t>TH</w:t>
      </w:r>
      <w:r w:rsidRPr="5250814E" w:rsidR="414B9B88">
        <w:rPr>
          <w:rFonts w:ascii="Arial" w:hAnsi="Arial" w:eastAsia="Arial" w:cs="Arial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4"/>
          <w:szCs w:val="24"/>
          <w:lang w:val="en-GB"/>
        </w:rPr>
        <w:t xml:space="preserve"> AUGUST 2024</w:t>
      </w:r>
    </w:p>
    <w:p w:rsidR="3E2542A0" w:rsidP="3E2542A0" w:rsidRDefault="3E2542A0" w14:paraId="31EB5065" w14:textId="103D2116">
      <w:pPr>
        <w:pStyle w:val="Normal"/>
        <w:rPr>
          <w:lang w:val="en-GB"/>
        </w:rPr>
      </w:pPr>
    </w:p>
    <w:p w:rsidRPr="002F2273" w:rsidR="008D79AF" w:rsidP="008D79AF" w:rsidRDefault="008D79AF" w14:paraId="08103D9B" w14:textId="77777777">
      <w:pPr>
        <w:pStyle w:val="Heading3"/>
        <w:jc w:val="center"/>
        <w:rPr>
          <w:lang w:val="en-GB"/>
        </w:rPr>
      </w:pPr>
    </w:p>
    <w:p w:rsidR="008D68F7" w:rsidP="00EF7918" w:rsidRDefault="008D68F7" w14:paraId="21150FDC" w14:textId="77777777">
      <w:pPr>
        <w:jc w:val="center"/>
        <w:rPr>
          <w:b/>
          <w:u w:val="single"/>
        </w:rPr>
        <w:sectPr w:rsidR="008D68F7" w:rsidSect="00DC3217">
          <w:headerReference w:type="default" r:id="rId13"/>
          <w:footerReference w:type="default" r:id="rId14"/>
          <w:pgSz w:w="11907" w:h="16839" w:orient="portrait" w:code="9"/>
          <w:pgMar w:top="709" w:right="1304" w:bottom="851" w:left="1304" w:header="568" w:footer="274" w:gutter="0"/>
          <w:cols w:space="720"/>
          <w:noEndnote/>
        </w:sectPr>
      </w:pPr>
    </w:p>
    <w:p w:rsidRPr="00DC3217" w:rsidR="00783834" w:rsidP="00783834" w:rsidRDefault="00783834" w14:paraId="400E1CC0" w14:textId="1DFE2268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  <w:r>
        <w:rPr>
          <w:b/>
          <w:smallCaps/>
          <w:color w:val="C0504D" w:themeColor="accent2"/>
          <w:spacing w:val="-3"/>
          <w:szCs w:val="22"/>
          <w:lang w:val="en-GB"/>
        </w:rPr>
        <w:t xml:space="preserve">Tender </w:t>
      </w:r>
      <w:r w:rsidR="00DA4DA5">
        <w:rPr>
          <w:b/>
          <w:smallCaps/>
          <w:color w:val="C0504D" w:themeColor="accent2"/>
          <w:spacing w:val="-3"/>
          <w:szCs w:val="22"/>
          <w:lang w:val="en-GB"/>
        </w:rPr>
        <w:t>24-06</w:t>
      </w:r>
    </w:p>
    <w:p w:rsidRPr="00DC3217" w:rsidR="00783834" w:rsidP="00783834" w:rsidRDefault="00783834" w14:paraId="7871C392" w14:textId="77777777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</w:p>
    <w:p w:rsidRPr="00DC3217" w:rsidR="00DC3217" w:rsidP="00783834" w:rsidRDefault="001C3B11" w14:paraId="3F689F5E" w14:textId="2D09A7D5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  <w:r>
        <w:rPr>
          <w:b/>
          <w:smallCaps/>
          <w:color w:val="C0504D" w:themeColor="accent2"/>
          <w:spacing w:val="-3"/>
          <w:szCs w:val="22"/>
          <w:lang w:val="en-GB"/>
        </w:rPr>
        <w:t>supply of cleaning services to all locations</w:t>
      </w:r>
    </w:p>
    <w:p w:rsidR="00BA311B" w:rsidP="00EF7918" w:rsidRDefault="00BA311B" w14:paraId="2BB69F35" w14:textId="77777777">
      <w:pPr>
        <w:jc w:val="both"/>
      </w:pPr>
    </w:p>
    <w:tbl>
      <w:tblPr>
        <w:tblStyle w:val="ColorfulList-Accent1"/>
        <w:tblW w:w="0" w:type="auto"/>
        <w:tblLook w:val="04A0" w:firstRow="1" w:lastRow="0" w:firstColumn="1" w:lastColumn="0" w:noHBand="0" w:noVBand="1"/>
      </w:tblPr>
      <w:tblGrid>
        <w:gridCol w:w="6200"/>
        <w:gridCol w:w="3099"/>
      </w:tblGrid>
      <w:tr w:rsidRPr="00B005B5" w:rsidR="0055765C" w:rsidTr="005E47C4" w14:paraId="6868AD0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Pr="00B005B5" w:rsidR="0055765C" w:rsidP="005E47C4" w:rsidRDefault="0055765C" w14:paraId="180687BA" w14:textId="77777777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Appendix</w:t>
            </w:r>
          </w:p>
        </w:tc>
        <w:tc>
          <w:tcPr>
            <w:tcW w:w="3172" w:type="dxa"/>
          </w:tcPr>
          <w:p w:rsidRPr="00B005B5" w:rsidR="0055765C" w:rsidP="005E47C4" w:rsidRDefault="0055765C" w14:paraId="4D91AB62" w14:textId="77777777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Page Number</w:t>
            </w:r>
          </w:p>
        </w:tc>
      </w:tr>
      <w:tr w:rsidRPr="00A40E10" w:rsidR="0055765C" w:rsidTr="005E47C4" w14:paraId="0E22EA2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Pr="00A40E10" w:rsidR="0055765C" w:rsidP="00C52044" w:rsidRDefault="00C52044" w14:paraId="12C220D6" w14:textId="77777777">
            <w:pPr>
              <w:spacing w:before="120" w:after="120"/>
              <w:ind w:left="284"/>
              <w:rPr>
                <w:smallCaps/>
                <w:spacing w:val="-3"/>
                <w:szCs w:val="22"/>
                <w:lang w:val="en-GB"/>
              </w:rPr>
            </w:pPr>
            <w:r w:rsidRPr="00A40E10">
              <w:rPr>
                <w:smallCaps/>
                <w:spacing w:val="-3"/>
                <w:szCs w:val="22"/>
                <w:lang w:val="en-GB"/>
              </w:rPr>
              <w:t xml:space="preserve">A.  </w:t>
            </w:r>
            <w:r w:rsidRPr="00A40E10" w:rsidR="00783834">
              <w:rPr>
                <w:smallCaps/>
                <w:spacing w:val="-3"/>
                <w:szCs w:val="22"/>
                <w:lang w:val="en-GB"/>
              </w:rPr>
              <w:t>Plan – Katherine Sportsgrounds</w:t>
            </w:r>
          </w:p>
        </w:tc>
        <w:tc>
          <w:tcPr>
            <w:tcW w:w="3172" w:type="dxa"/>
          </w:tcPr>
          <w:p w:rsidRPr="00A40E10" w:rsidR="004F02F2" w:rsidP="00AF7472" w:rsidRDefault="0055765C" w14:paraId="3C7275ED" w14:textId="77777777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40E10">
              <w:rPr>
                <w:b/>
                <w:smallCaps/>
                <w:spacing w:val="-3"/>
                <w:szCs w:val="22"/>
                <w:lang w:val="en-GB"/>
              </w:rPr>
              <w:t>3</w:t>
            </w:r>
          </w:p>
        </w:tc>
      </w:tr>
      <w:tr w:rsidRPr="00A40E10" w:rsidR="00AF7472" w:rsidTr="005E47C4" w14:paraId="498E14C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Pr="00A40E10" w:rsidR="00AF7472" w:rsidP="00C52044" w:rsidRDefault="00AF7472" w14:paraId="6C7E9B75" w14:textId="0DB81523">
            <w:pPr>
              <w:spacing w:before="120" w:after="120"/>
              <w:ind w:left="284"/>
              <w:rPr>
                <w:smallCaps/>
                <w:spacing w:val="-3"/>
                <w:szCs w:val="22"/>
                <w:lang w:val="en-GB"/>
              </w:rPr>
            </w:pPr>
            <w:r w:rsidRPr="00A40E10">
              <w:rPr>
                <w:smallCaps/>
                <w:spacing w:val="-3"/>
                <w:szCs w:val="22"/>
                <w:lang w:val="en-GB"/>
              </w:rPr>
              <w:t>B.  Plan – Katherine Sportsgrounds Pavilion</w:t>
            </w:r>
          </w:p>
        </w:tc>
        <w:tc>
          <w:tcPr>
            <w:tcW w:w="3172" w:type="dxa"/>
          </w:tcPr>
          <w:p w:rsidRPr="00A40E10" w:rsidR="00AF7472" w:rsidP="004F02F2" w:rsidRDefault="00AF7472" w14:paraId="501ED2E9" w14:textId="7777777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40E10">
              <w:rPr>
                <w:b/>
                <w:smallCaps/>
                <w:spacing w:val="-3"/>
                <w:szCs w:val="22"/>
                <w:lang w:val="en-GB"/>
              </w:rPr>
              <w:t>4</w:t>
            </w:r>
          </w:p>
        </w:tc>
      </w:tr>
      <w:tr w:rsidRPr="00A40E10" w:rsidR="00BB4849" w:rsidTr="005E47C4" w14:paraId="1682B50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Pr="00A40E10" w:rsidR="00BB4849" w:rsidP="00AF7472" w:rsidRDefault="00AF7472" w14:paraId="6ABFF1DA" w14:textId="77777777">
            <w:pPr>
              <w:spacing w:before="120" w:after="120"/>
              <w:ind w:left="284"/>
              <w:rPr>
                <w:smallCaps/>
                <w:spacing w:val="-3"/>
                <w:szCs w:val="22"/>
                <w:lang w:val="en-GB"/>
              </w:rPr>
            </w:pPr>
            <w:r w:rsidRPr="00A40E10">
              <w:rPr>
                <w:smallCaps/>
                <w:spacing w:val="-3"/>
                <w:szCs w:val="22"/>
                <w:lang w:val="en-GB"/>
              </w:rPr>
              <w:t>C</w:t>
            </w:r>
            <w:r w:rsidRPr="00A40E10" w:rsidR="00783834">
              <w:rPr>
                <w:smallCaps/>
                <w:spacing w:val="-3"/>
                <w:szCs w:val="22"/>
                <w:lang w:val="en-GB"/>
              </w:rPr>
              <w:t>.  Plan – Katherine Showgrounds</w:t>
            </w:r>
          </w:p>
        </w:tc>
        <w:tc>
          <w:tcPr>
            <w:tcW w:w="3172" w:type="dxa"/>
          </w:tcPr>
          <w:p w:rsidRPr="00A40E10" w:rsidR="00BB4849" w:rsidP="004F02F2" w:rsidRDefault="00AF7472" w14:paraId="60AE370C" w14:textId="77777777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40E10">
              <w:rPr>
                <w:b/>
                <w:smallCaps/>
                <w:spacing w:val="-3"/>
                <w:szCs w:val="22"/>
                <w:lang w:val="en-GB"/>
              </w:rPr>
              <w:t>5</w:t>
            </w:r>
          </w:p>
        </w:tc>
      </w:tr>
      <w:tr w:rsidRPr="00A40E10" w:rsidR="00BB4849" w:rsidTr="005E47C4" w14:paraId="74345F1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Pr="00A40E10" w:rsidR="00D83F33" w:rsidP="00D83F33" w:rsidRDefault="00AF7472" w14:paraId="2F68B0EE" w14:textId="77777777">
            <w:pPr>
              <w:spacing w:before="120"/>
              <w:ind w:left="284"/>
              <w:rPr>
                <w:smallCaps/>
                <w:spacing w:val="-3"/>
                <w:szCs w:val="22"/>
                <w:lang w:val="en-GB"/>
              </w:rPr>
            </w:pPr>
            <w:r w:rsidRPr="00A40E10">
              <w:rPr>
                <w:smallCaps/>
                <w:spacing w:val="-3"/>
                <w:szCs w:val="22"/>
                <w:lang w:val="en-GB"/>
              </w:rPr>
              <w:t>D</w:t>
            </w:r>
            <w:r w:rsidRPr="00A40E10" w:rsidR="00D83F33">
              <w:rPr>
                <w:smallCaps/>
                <w:spacing w:val="-3"/>
                <w:szCs w:val="22"/>
                <w:lang w:val="en-GB"/>
              </w:rPr>
              <w:t xml:space="preserve">.  Plan – Katherine Showgrounds Grandstand </w:t>
            </w:r>
          </w:p>
          <w:p w:rsidRPr="00A40E10" w:rsidR="00BB4849" w:rsidP="00D83F33" w:rsidRDefault="00D83F33" w14:paraId="5E5861F1" w14:textId="77777777">
            <w:pPr>
              <w:ind w:left="284"/>
              <w:rPr>
                <w:smallCaps/>
                <w:spacing w:val="-3"/>
                <w:szCs w:val="22"/>
                <w:lang w:val="en-GB"/>
              </w:rPr>
            </w:pPr>
            <w:r w:rsidRPr="00A40E10">
              <w:rPr>
                <w:smallCaps/>
                <w:spacing w:val="-3"/>
                <w:szCs w:val="22"/>
                <w:lang w:val="en-GB"/>
              </w:rPr>
              <w:t xml:space="preserve">                      Change Rooms And Associated Toilets</w:t>
            </w:r>
          </w:p>
        </w:tc>
        <w:tc>
          <w:tcPr>
            <w:tcW w:w="3172" w:type="dxa"/>
          </w:tcPr>
          <w:p w:rsidRPr="00A40E10" w:rsidR="00BB4849" w:rsidP="004F02F2" w:rsidRDefault="00AF7472" w14:paraId="7FB23F53" w14:textId="7777777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 w:rsidRPr="00A40E10">
              <w:rPr>
                <w:b/>
                <w:smallCaps/>
                <w:spacing w:val="-3"/>
                <w:szCs w:val="22"/>
                <w:lang w:val="en-GB"/>
              </w:rPr>
              <w:t>6</w:t>
            </w:r>
          </w:p>
        </w:tc>
      </w:tr>
      <w:tr w:rsidRPr="00B005B5" w:rsidR="00BB4849" w:rsidTr="005E47C4" w14:paraId="5D4DAB9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Pr="00A40E10" w:rsidR="00BB4849" w:rsidP="00AF7472" w:rsidRDefault="004B7F41" w14:paraId="2C6077D1" w14:textId="20FF0A87">
            <w:pPr>
              <w:spacing w:before="120" w:after="120"/>
              <w:ind w:left="284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 xml:space="preserve">E </w:t>
            </w:r>
            <w:r w:rsidRPr="00A40E10" w:rsidR="00D83F33">
              <w:rPr>
                <w:smallCaps/>
                <w:spacing w:val="-3"/>
                <w:szCs w:val="22"/>
                <w:lang w:val="en-GB"/>
              </w:rPr>
              <w:t xml:space="preserve">  Plan – Katherine Town Council Depot</w:t>
            </w:r>
          </w:p>
        </w:tc>
        <w:tc>
          <w:tcPr>
            <w:tcW w:w="3172" w:type="dxa"/>
          </w:tcPr>
          <w:p w:rsidR="00BB4849" w:rsidP="004F02F2" w:rsidRDefault="004B7F41" w14:paraId="0BE14CD8" w14:textId="0608821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7</w:t>
            </w:r>
          </w:p>
        </w:tc>
      </w:tr>
      <w:tr w:rsidRPr="00B005B5" w:rsidR="002A2B1F" w:rsidTr="005E47C4" w14:paraId="3BF6ECD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="002A2B1F" w:rsidP="00AF7472" w:rsidRDefault="002A2B1F" w14:paraId="5CC9BB1A" w14:textId="6A41AEA6">
            <w:pPr>
              <w:spacing w:before="120" w:after="120"/>
              <w:ind w:left="284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F   Plan – Lindsay Street / Visitor Information Centre                             Drain</w:t>
            </w:r>
          </w:p>
        </w:tc>
        <w:tc>
          <w:tcPr>
            <w:tcW w:w="3172" w:type="dxa"/>
          </w:tcPr>
          <w:p w:rsidR="002A2B1F" w:rsidP="004F02F2" w:rsidRDefault="002A2B1F" w14:paraId="421BB4E1" w14:textId="037A990C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8</w:t>
            </w:r>
          </w:p>
        </w:tc>
      </w:tr>
      <w:tr w:rsidRPr="00B005B5" w:rsidR="002A2B1F" w:rsidTr="005E47C4" w14:paraId="25344AD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="002A2B1F" w:rsidP="00AF7472" w:rsidRDefault="002A2B1F" w14:paraId="48F6FFC4" w14:textId="3ABD8CFD">
            <w:pPr>
              <w:spacing w:before="120" w:after="120"/>
              <w:ind w:left="284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G   Plan – Knotts Crossing Car Park Area</w:t>
            </w:r>
          </w:p>
        </w:tc>
        <w:tc>
          <w:tcPr>
            <w:tcW w:w="3172" w:type="dxa"/>
          </w:tcPr>
          <w:p w:rsidR="002A2B1F" w:rsidP="004F02F2" w:rsidRDefault="002A2B1F" w14:paraId="46BEEA6E" w14:textId="114E06A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9</w:t>
            </w:r>
          </w:p>
        </w:tc>
      </w:tr>
      <w:tr w:rsidRPr="00B005B5" w:rsidR="002A2B1F" w:rsidTr="005E47C4" w14:paraId="0C8692F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</w:tcPr>
          <w:p w:rsidR="002A2B1F" w:rsidP="00AF7472" w:rsidRDefault="002A2B1F" w14:paraId="342FE787" w14:textId="1742B95A">
            <w:pPr>
              <w:spacing w:before="120" w:after="120"/>
              <w:ind w:left="284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H   Plan – Hot springs top and bottom area</w:t>
            </w:r>
          </w:p>
        </w:tc>
        <w:tc>
          <w:tcPr>
            <w:tcW w:w="3172" w:type="dxa"/>
          </w:tcPr>
          <w:p w:rsidR="002A2B1F" w:rsidP="004F02F2" w:rsidRDefault="002A2B1F" w14:paraId="2CD1ED3A" w14:textId="6132B98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10</w:t>
            </w:r>
          </w:p>
        </w:tc>
      </w:tr>
    </w:tbl>
    <w:p w:rsidR="0055765C" w:rsidP="00EF7918" w:rsidRDefault="0055765C" w14:paraId="07BDD299" w14:textId="77777777">
      <w:pPr>
        <w:jc w:val="both"/>
      </w:pPr>
    </w:p>
    <w:p w:rsidR="0055765C" w:rsidP="00EF7918" w:rsidRDefault="004C0C3B" w14:paraId="1844F746" w14:textId="77777777">
      <w:pPr>
        <w:jc w:val="both"/>
      </w:pPr>
      <w:r>
        <w:pict w14:anchorId="0288295A">
          <v:rect id="_x0000_i1025" style="width:0;height:1.5pt" o:hr="t" o:hrstd="t" o:hralign="center" fillcolor="#a0a0a0" stroked="f"/>
        </w:pict>
      </w:r>
    </w:p>
    <w:p w:rsidR="0055765C" w:rsidP="0055765C" w:rsidRDefault="0055765C" w14:paraId="28CEFB0B" w14:textId="77777777">
      <w:pPr>
        <w:jc w:val="both"/>
      </w:pPr>
      <w:r>
        <w:t>ENQUIRIES:</w:t>
      </w:r>
    </w:p>
    <w:p w:rsidR="0055765C" w:rsidP="0055765C" w:rsidRDefault="0055765C" w14:paraId="27819AD5" w14:textId="77777777">
      <w:pPr>
        <w:jc w:val="both"/>
      </w:pPr>
    </w:p>
    <w:p w:rsidRPr="00DA4DA5" w:rsidR="00DA4DA5" w:rsidP="00DA4DA5" w:rsidRDefault="00DA4DA5" w14:paraId="245B18B1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 xml:space="preserve">Technical nature regarding the work required should be referred to: </w:t>
      </w:r>
    </w:p>
    <w:p w:rsidRPr="00DA4DA5" w:rsidR="00DA4DA5" w:rsidP="00DA4DA5" w:rsidRDefault="00DA4DA5" w14:paraId="55CF1212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 xml:space="preserve">Contracts Coordinator </w:t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 xml:space="preserve">08 8972 5500 or records@ktc.nt.gov.au  </w:t>
      </w:r>
    </w:p>
    <w:p w:rsidRPr="00DA4DA5" w:rsidR="00DA4DA5" w:rsidP="00DA4DA5" w:rsidRDefault="00DA4DA5" w14:paraId="03F5193B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 xml:space="preserve"> </w:t>
      </w:r>
    </w:p>
    <w:p w:rsidRPr="00DA4DA5" w:rsidR="00DA4DA5" w:rsidP="00DA4DA5" w:rsidRDefault="00DA4DA5" w14:paraId="6CD593FE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 xml:space="preserve">Tendering procedures or the like should be referred to: </w:t>
      </w:r>
    </w:p>
    <w:p w:rsidRPr="00DA4DA5" w:rsidR="00DA4DA5" w:rsidP="00DA4DA5" w:rsidRDefault="00DA4DA5" w14:paraId="589B73E1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>Manager Governance and Risk</w:t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 xml:space="preserve">08 8972 5500 or records@ktc.nt.gov.au  </w:t>
      </w:r>
    </w:p>
    <w:p w:rsidRPr="00DA4DA5" w:rsidR="00DA4DA5" w:rsidP="00DA4DA5" w:rsidRDefault="00DA4DA5" w14:paraId="5EB95B46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 xml:space="preserve"> </w:t>
      </w:r>
    </w:p>
    <w:p w:rsidRPr="00DA4DA5" w:rsidR="00DA4DA5" w:rsidP="00DA4DA5" w:rsidRDefault="00DA4DA5" w14:paraId="07EF72C9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 xml:space="preserve">Tendering documentation requests to: </w:t>
      </w:r>
    </w:p>
    <w:p w:rsidRPr="00DA4DA5" w:rsidR="00DA4DA5" w:rsidP="00DA4DA5" w:rsidRDefault="00DA4DA5" w14:paraId="08134125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>Contracts Coordinator</w:t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ab/>
      </w:r>
      <w:r w:rsidRPr="00DA4DA5">
        <w:rPr>
          <w:sz w:val="20"/>
        </w:rPr>
        <w:t xml:space="preserve">08 8972 5500 or records@ktc.nt.gov.au </w:t>
      </w:r>
    </w:p>
    <w:p w:rsidRPr="00DA4DA5" w:rsidR="00DA4DA5" w:rsidP="00DA4DA5" w:rsidRDefault="00DA4DA5" w14:paraId="65B6DDCA" w14:textId="77777777">
      <w:pPr>
        <w:overflowPunct/>
        <w:autoSpaceDE/>
        <w:autoSpaceDN/>
        <w:adjustRightInd/>
        <w:spacing w:after="200" w:line="276" w:lineRule="auto"/>
        <w:textAlignment w:val="auto"/>
        <w:rPr>
          <w:sz w:val="20"/>
        </w:rPr>
      </w:pPr>
      <w:r w:rsidRPr="00DA4DA5">
        <w:rPr>
          <w:sz w:val="20"/>
        </w:rPr>
        <w:t xml:space="preserve"> </w:t>
      </w:r>
    </w:p>
    <w:p w:rsidR="00AF7472" w:rsidRDefault="00AF7472" w14:paraId="5EFFD06F" w14:textId="77777777">
      <w:pPr>
        <w:overflowPunct/>
        <w:autoSpaceDE/>
        <w:autoSpaceDN/>
        <w:adjustRightInd/>
        <w:spacing w:after="200" w:line="276" w:lineRule="auto"/>
        <w:textAlignment w:val="auto"/>
        <w:rPr>
          <w:b/>
          <w:i/>
        </w:rPr>
      </w:pPr>
      <w:r>
        <w:rPr>
          <w:b/>
          <w:i/>
        </w:rPr>
        <w:br w:type="page"/>
      </w:r>
    </w:p>
    <w:p w:rsidR="00783834" w:rsidP="00783834" w:rsidRDefault="00783834" w14:paraId="16EC2558" w14:textId="0A41A5C5">
      <w:pPr>
        <w:tabs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  <w:r w:rsidRPr="00D97EC2">
        <w:rPr>
          <w:b/>
          <w:i/>
        </w:rPr>
        <w:t xml:space="preserve">APPENDIX </w:t>
      </w:r>
      <w:r>
        <w:rPr>
          <w:b/>
          <w:i/>
        </w:rPr>
        <w:t>A</w:t>
      </w:r>
      <w:r w:rsidRPr="00D97EC2">
        <w:rPr>
          <w:b/>
          <w:i/>
        </w:rPr>
        <w:t xml:space="preserve">: </w:t>
      </w:r>
      <w:r>
        <w:rPr>
          <w:b/>
          <w:i/>
        </w:rPr>
        <w:t>KATHERINE SPORTSGROUNDS</w:t>
      </w:r>
    </w:p>
    <w:p w:rsidR="004B7F41" w:rsidP="00783834" w:rsidRDefault="004B7F41" w14:paraId="13812C85" w14:textId="3872FC82">
      <w:pPr>
        <w:tabs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</w:p>
    <w:p w:rsidR="004B7F41" w:rsidP="00783834" w:rsidRDefault="004B7F41" w14:paraId="2E4DD1DB" w14:textId="7A789519">
      <w:pPr>
        <w:tabs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</w:p>
    <w:p w:rsidR="004B7F41" w:rsidP="00783834" w:rsidRDefault="004B7F41" w14:paraId="7EFCD86A" w14:textId="77777777">
      <w:pPr>
        <w:tabs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</w:p>
    <w:p w:rsidR="002C0932" w:rsidP="00783834" w:rsidRDefault="002C0932" w14:paraId="7C614D79" w14:textId="77777777">
      <w:pPr>
        <w:tabs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sz w:val="28"/>
        </w:rPr>
      </w:pPr>
    </w:p>
    <w:p w:rsidRPr="002C0932" w:rsidR="002C0932" w:rsidP="74ACDB71" w:rsidRDefault="004B7F41" w14:paraId="3BE6171D" w14:textId="6F153934">
      <w:pPr>
        <w:tabs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4082B8" wp14:editId="6144508B">
            <wp:extent cx="5904866" cy="3859530"/>
            <wp:effectExtent l="0" t="603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4866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72" w:rsidP="00783834" w:rsidRDefault="00AF7472" w14:paraId="05118CA1" w14:textId="77777777">
      <w:pPr>
        <w:overflowPunct/>
        <w:autoSpaceDE/>
        <w:autoSpaceDN/>
        <w:adjustRightInd/>
        <w:jc w:val="center"/>
        <w:textAlignment w:val="auto"/>
        <w:rPr>
          <w:b/>
          <w:i/>
        </w:rPr>
        <w:sectPr w:rsidR="00AF7472" w:rsidSect="00AF7472">
          <w:headerReference w:type="even" r:id="rId16"/>
          <w:headerReference w:type="default" r:id="rId17"/>
          <w:footerReference w:type="even" r:id="rId18"/>
          <w:headerReference w:type="first" r:id="rId19"/>
          <w:footerReference w:type="first" r:id="rId20"/>
          <w:pgSz w:w="11907" w:h="16840" w:orient="portrait" w:code="9"/>
          <w:pgMar w:top="1276" w:right="1304" w:bottom="1559" w:left="1304" w:header="567" w:footer="272" w:gutter="0"/>
          <w:cols w:space="720"/>
          <w:docGrid w:linePitch="360"/>
        </w:sectPr>
      </w:pPr>
    </w:p>
    <w:p w:rsidR="00783834" w:rsidP="00783834" w:rsidRDefault="00AF7472" w14:paraId="0D4CAED8" w14:textId="772981D9">
      <w:pPr>
        <w:overflowPunct/>
        <w:autoSpaceDE/>
        <w:autoSpaceDN/>
        <w:adjustRightInd/>
        <w:jc w:val="center"/>
        <w:textAlignment w:val="auto"/>
        <w:rPr>
          <w:b/>
          <w:i/>
        </w:rPr>
      </w:pPr>
      <w:r>
        <w:rPr>
          <w:b/>
          <w:i/>
        </w:rPr>
        <w:t>APPENDIX B: KATHERINE SPORTSGROUNDS - PAVILION</w:t>
      </w:r>
    </w:p>
    <w:p w:rsidR="00AF7472" w:rsidP="00783834" w:rsidRDefault="00AF7472" w14:paraId="51DC4A57" w14:textId="77777777">
      <w:pPr>
        <w:overflowPunct/>
        <w:autoSpaceDE/>
        <w:autoSpaceDN/>
        <w:adjustRightInd/>
        <w:jc w:val="center"/>
        <w:textAlignment w:val="auto"/>
        <w:rPr>
          <w:b/>
          <w:i/>
          <w:noProof/>
          <w:lang w:eastAsia="en-AU"/>
        </w:rPr>
      </w:pPr>
    </w:p>
    <w:p w:rsidR="00783834" w:rsidP="00783834" w:rsidRDefault="00571832" w14:paraId="6D41F061" w14:textId="6782EFF7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i/>
        </w:rPr>
      </w:pPr>
      <w:r>
        <w:rPr>
          <w:noProof/>
        </w:rPr>
        <w:drawing>
          <wp:inline distT="0" distB="0" distL="0" distR="0" wp14:anchorId="253CC2A1" wp14:editId="1099CBBB">
            <wp:extent cx="8893175" cy="387604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72" w:rsidP="00783834" w:rsidRDefault="00AF7472" w14:paraId="15AFB9D1" w14:textId="66786DE5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Cs/>
        </w:rPr>
      </w:pPr>
    </w:p>
    <w:p w:rsidR="001C3B11" w:rsidP="00783834" w:rsidRDefault="001C3B11" w14:paraId="351CCA07" w14:textId="2C7F2E3C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Cs/>
        </w:rPr>
      </w:pPr>
    </w:p>
    <w:p w:rsidRPr="001C3B11" w:rsidR="001C3B11" w:rsidP="00783834" w:rsidRDefault="001C3B11" w14:paraId="261D7669" w14:textId="2B17D098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Cs/>
        </w:rPr>
      </w:pPr>
      <w:r>
        <w:rPr>
          <w:b/>
          <w:iCs/>
        </w:rPr>
        <w:t>Areas requiring cleaning services as per Scope of Works ighlighted</w:t>
      </w:r>
    </w:p>
    <w:p w:rsidR="00AF7472" w:rsidP="00783834" w:rsidRDefault="00AF7472" w14:paraId="11785514" w14:textId="77777777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  <w:sectPr w:rsidR="00AF7472" w:rsidSect="00AF7472">
          <w:pgSz w:w="16840" w:h="11907" w:orient="landscape" w:code="9"/>
          <w:pgMar w:top="1304" w:right="1276" w:bottom="1304" w:left="1559" w:header="567" w:footer="272" w:gutter="0"/>
          <w:cols w:space="720"/>
          <w:docGrid w:linePitch="360"/>
        </w:sectPr>
      </w:pPr>
    </w:p>
    <w:p w:rsidR="00AF7472" w:rsidP="00AF7472" w:rsidRDefault="00783834" w14:paraId="5064A50D" w14:textId="77777777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  <w:r>
        <w:rPr>
          <w:b/>
          <w:i/>
        </w:rPr>
        <w:t xml:space="preserve">APPENDIX </w:t>
      </w:r>
      <w:r w:rsidR="00AF7472">
        <w:rPr>
          <w:b/>
          <w:i/>
        </w:rPr>
        <w:t>C</w:t>
      </w:r>
      <w:r>
        <w:rPr>
          <w:b/>
          <w:i/>
        </w:rPr>
        <w:t>:</w:t>
      </w:r>
      <w:r w:rsidR="00AF7472">
        <w:rPr>
          <w:b/>
          <w:i/>
        </w:rPr>
        <w:t xml:space="preserve"> KATHERINE SHOWGROUNDS</w:t>
      </w:r>
    </w:p>
    <w:p w:rsidR="00AF7472" w:rsidP="00AF7472" w:rsidRDefault="00AF7472" w14:paraId="401CB3D2" w14:textId="77777777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</w:p>
    <w:p w:rsidR="00783834" w:rsidP="4C52CE18" w:rsidRDefault="004B7F41" w14:paraId="282B5FCC" w14:textId="24E9E116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3B6CD472" wp14:editId="73988D1F">
            <wp:extent cx="6799579" cy="4830762"/>
            <wp:effectExtent l="0" t="603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9579" cy="483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72" w:rsidP="00783834" w:rsidRDefault="00AF7472" w14:paraId="2306ED27" w14:textId="77777777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</w:p>
    <w:p w:rsidR="00AF7472" w:rsidP="00AF7472" w:rsidRDefault="00AF7472" w14:paraId="5BC4B50D" w14:textId="77777777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</w:p>
    <w:p w:rsidR="00AF7472" w:rsidP="00AF7472" w:rsidRDefault="00AF7472" w14:paraId="2462A34B" w14:textId="77777777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  <w:sectPr w:rsidR="00AF7472" w:rsidSect="00AF7472">
          <w:pgSz w:w="11907" w:h="16840" w:orient="portrait" w:code="9"/>
          <w:pgMar w:top="1276" w:right="1304" w:bottom="1559" w:left="1304" w:header="567" w:footer="272" w:gutter="0"/>
          <w:cols w:space="720"/>
          <w:docGrid w:linePitch="360"/>
        </w:sectPr>
      </w:pPr>
    </w:p>
    <w:p w:rsidR="027CA113" w:rsidP="027CA113" w:rsidRDefault="027CA113" w14:paraId="6A361FDF" w14:textId="70D6ACEA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bCs/>
          <w:i/>
          <w:iCs/>
        </w:rPr>
      </w:pPr>
    </w:p>
    <w:p w:rsidR="00AF7472" w:rsidP="00783834" w:rsidRDefault="00AF7472" w14:paraId="34D55A4A" w14:textId="67B4C11E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i/>
          <w:iCs/>
        </w:rPr>
      </w:pPr>
      <w:r w:rsidRPr="054F2465">
        <w:rPr>
          <w:b/>
          <w:bCs/>
          <w:i/>
          <w:iCs/>
        </w:rPr>
        <w:t>APPENDIX D: KATHERINE SHOWGROUNDS GRANDSTAND CHANGE ROOMS AND ASSOCIATED TOILETS</w:t>
      </w:r>
      <w:r w:rsidR="027CA113">
        <w:rPr>
          <w:noProof/>
        </w:rPr>
        <w:drawing>
          <wp:anchor distT="0" distB="0" distL="114300" distR="114300" simplePos="0" relativeHeight="251658240" behindDoc="0" locked="0" layoutInCell="1" allowOverlap="1" wp14:anchorId="7AD0AE0C" wp14:editId="60FD60C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776818" cy="6360272"/>
            <wp:effectExtent l="1295400" t="0" r="1271905" b="0"/>
            <wp:wrapNone/>
            <wp:docPr id="362173145" name="Picture 5" descr="Showground-Grandstand_Public Toi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818" cy="636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472" w:rsidP="00783834" w:rsidRDefault="00783834" w14:paraId="268CF814" w14:textId="77777777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bCs/>
          <w:i/>
          <w:iCs/>
        </w:rPr>
        <w:sectPr w:rsidR="00AF7472" w:rsidSect="00AF7472">
          <w:pgSz w:w="16840" w:h="11907" w:orient="landscape" w:code="9"/>
          <w:pgMar w:top="1304" w:right="1276" w:bottom="1304" w:left="1559" w:header="567" w:footer="272" w:gutter="0"/>
          <w:cols w:space="720"/>
          <w:docGrid w:linePitch="360"/>
        </w:sectPr>
      </w:pPr>
      <w:r w:rsidRPr="027CA113">
        <w:rPr>
          <w:i/>
          <w:iCs/>
        </w:rPr>
        <w:br w:type="page"/>
      </w:r>
    </w:p>
    <w:p w:rsidR="004E25B1" w:rsidP="004E25B1" w:rsidRDefault="004E25B1" w14:paraId="2FDD07CA" w14:textId="6AEFDE22">
      <w:pPr>
        <w:tabs>
          <w:tab w:val="left" w:pos="567"/>
          <w:tab w:val="left" w:pos="720"/>
          <w:tab w:val="left" w:pos="1320"/>
          <w:tab w:val="left" w:pos="1920"/>
          <w:tab w:val="left" w:pos="2520"/>
          <w:tab w:val="left" w:pos="3120"/>
          <w:tab w:val="left" w:pos="3784"/>
        </w:tabs>
        <w:jc w:val="center"/>
        <w:rPr>
          <w:b/>
          <w:i/>
        </w:rPr>
      </w:pPr>
      <w:r>
        <w:rPr>
          <w:b/>
          <w:i/>
        </w:rPr>
        <w:t xml:space="preserve">APPENDIX </w:t>
      </w:r>
      <w:r w:rsidR="004F4804">
        <w:rPr>
          <w:b/>
          <w:i/>
        </w:rPr>
        <w:t>E</w:t>
      </w:r>
      <w:r>
        <w:rPr>
          <w:b/>
          <w:i/>
        </w:rPr>
        <w:t>: KATHERINE TOWN COUNCIL DEPOT</w:t>
      </w:r>
    </w:p>
    <w:p w:rsidR="002A2B1F" w:rsidP="004E25B1" w:rsidRDefault="001E2C4C" w14:paraId="4D80AB32" w14:textId="5901CFB5">
      <w:pPr>
        <w:pStyle w:val="ListContinue"/>
        <w:spacing w:after="0"/>
        <w:ind w:left="0"/>
        <w:rPr>
          <w:b/>
          <w:smallCaps/>
          <w:color w:val="C0504D" w:themeColor="accent2"/>
        </w:rPr>
      </w:pPr>
      <w:r>
        <w:rPr>
          <w:b/>
          <w:smallCaps/>
          <w:noProof/>
          <w:color w:val="C0504D" w:themeColor="accent2"/>
          <w:lang w:eastAsia="en-AU"/>
        </w:rPr>
        <w:drawing>
          <wp:inline distT="0" distB="0" distL="0" distR="0" wp14:anchorId="52FC391F" wp14:editId="31283AD8">
            <wp:extent cx="8893484" cy="5000625"/>
            <wp:effectExtent l="0" t="0" r="3175" b="0"/>
            <wp:docPr id="11" name="Picture 11" descr="C:\Users\cheriece.fry\Desktop\T18-05\De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iece.fry\Desktop\T18-05\Dep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8"/>
                    <a:stretch/>
                  </pic:blipFill>
                  <pic:spPr bwMode="auto">
                    <a:xfrm>
                      <a:off x="0" y="0"/>
                      <a:ext cx="8893175" cy="50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B1F" w:rsidRDefault="002A2B1F" w14:paraId="358A3702" w14:textId="77777777">
      <w:pPr>
        <w:overflowPunct/>
        <w:autoSpaceDE/>
        <w:autoSpaceDN/>
        <w:adjustRightInd/>
        <w:spacing w:after="200" w:line="276" w:lineRule="auto"/>
        <w:textAlignment w:val="auto"/>
        <w:rPr>
          <w:b/>
          <w:smallCaps/>
          <w:color w:val="C0504D" w:themeColor="accent2"/>
        </w:rPr>
      </w:pPr>
      <w:r>
        <w:rPr>
          <w:b/>
          <w:smallCaps/>
          <w:color w:val="C0504D" w:themeColor="accent2"/>
        </w:rPr>
        <w:br w:type="page"/>
      </w:r>
    </w:p>
    <w:p w:rsidR="00FB026B" w:rsidP="00FB026B" w:rsidRDefault="00DB61C0" w14:paraId="2617F1C1" w14:textId="4D6B7DF0">
      <w:pPr>
        <w:pStyle w:val="ListContinue"/>
        <w:spacing w:after="0"/>
        <w:ind w:left="0"/>
        <w:jc w:val="center"/>
        <w:rPr>
          <w:b/>
          <w:i/>
          <w:iCs/>
          <w:smallCaps/>
          <w:spacing w:val="-3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5BDE638" wp14:editId="2FCB3515">
            <wp:simplePos x="0" y="0"/>
            <wp:positionH relativeFrom="margin">
              <wp:align>center</wp:align>
            </wp:positionH>
            <wp:positionV relativeFrom="paragraph">
              <wp:posOffset>-278447</wp:posOffset>
            </wp:positionV>
            <wp:extent cx="3952875" cy="5553074"/>
            <wp:effectExtent l="318" t="0" r="0" b="0"/>
            <wp:wrapNone/>
            <wp:docPr id="1926473029" name="Picture 2" descr="An aerial view of a highway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875" cy="555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B1F">
        <w:rPr>
          <w:b/>
          <w:i/>
          <w:iCs/>
          <w:smallCaps/>
          <w:sz w:val="24"/>
          <w:szCs w:val="24"/>
        </w:rPr>
        <w:t xml:space="preserve">Appendix f: </w:t>
      </w:r>
      <w:r w:rsidRPr="002A2B1F" w:rsidR="002A2B1F">
        <w:rPr>
          <w:b/>
          <w:i/>
          <w:iCs/>
          <w:smallCaps/>
          <w:spacing w:val="-3"/>
          <w:sz w:val="24"/>
          <w:szCs w:val="24"/>
          <w:lang w:val="en-GB"/>
        </w:rPr>
        <w:t>Lindsay Street / Visitor Information Centre Drain</w:t>
      </w:r>
    </w:p>
    <w:p w:rsidR="00FB026B" w:rsidP="00FB026B" w:rsidRDefault="00FB026B" w14:paraId="0DC03592" w14:textId="77777777">
      <w:pPr>
        <w:pStyle w:val="ListContinue"/>
        <w:spacing w:after="0"/>
        <w:ind w:left="0"/>
        <w:jc w:val="center"/>
        <w:rPr>
          <w:b/>
          <w:i/>
          <w:iCs/>
          <w:smallCaps/>
          <w:spacing w:val="-3"/>
          <w:sz w:val="24"/>
          <w:szCs w:val="24"/>
          <w:lang w:val="en-GB"/>
        </w:rPr>
      </w:pPr>
    </w:p>
    <w:p w:rsidR="00FB026B" w:rsidP="17B75346" w:rsidRDefault="00FB026B" w14:paraId="64104FD7" w14:textId="25411912">
      <w:pPr>
        <w:pStyle w:val="ListContinue"/>
        <w:spacing w:after="0"/>
        <w:ind w:left="0"/>
        <w:jc w:val="center"/>
      </w:pPr>
    </w:p>
    <w:p w:rsidR="00FB026B" w:rsidRDefault="00FB026B" w14:paraId="37B80FDC" w14:textId="77777777">
      <w:pPr>
        <w:overflowPunct/>
        <w:autoSpaceDE/>
        <w:autoSpaceDN/>
        <w:adjustRightInd/>
        <w:spacing w:after="200" w:line="276" w:lineRule="auto"/>
        <w:textAlignment w:val="auto"/>
        <w:rPr>
          <w:b/>
          <w:i/>
          <w:iCs/>
          <w:smallCaps/>
          <w:spacing w:val="-3"/>
          <w:sz w:val="24"/>
          <w:szCs w:val="24"/>
          <w:lang w:val="en-GB"/>
        </w:rPr>
      </w:pPr>
      <w:r>
        <w:rPr>
          <w:b/>
          <w:i/>
          <w:iCs/>
          <w:smallCaps/>
          <w:spacing w:val="-3"/>
          <w:sz w:val="24"/>
          <w:szCs w:val="24"/>
          <w:lang w:val="en-GB"/>
        </w:rPr>
        <w:br w:type="page"/>
      </w:r>
    </w:p>
    <w:p w:rsidR="002A2B1F" w:rsidP="00FB026B" w:rsidRDefault="002A2B1F" w14:paraId="5D44E1F1" w14:textId="77777777">
      <w:pPr>
        <w:pStyle w:val="ListContinue"/>
        <w:spacing w:after="0"/>
        <w:ind w:left="0"/>
        <w:jc w:val="center"/>
        <w:rPr>
          <w:b/>
          <w:i/>
          <w:iCs/>
          <w:smallCaps/>
          <w:spacing w:val="-3"/>
          <w:sz w:val="24"/>
          <w:szCs w:val="24"/>
          <w:lang w:val="en-GB"/>
        </w:rPr>
      </w:pPr>
    </w:p>
    <w:p w:rsidR="002A2B1F" w:rsidP="002A2B1F" w:rsidRDefault="002A2B1F" w14:paraId="3D253968" w14:textId="69866A0B">
      <w:pPr>
        <w:pStyle w:val="ListContinue"/>
        <w:spacing w:after="0"/>
        <w:ind w:left="0"/>
        <w:jc w:val="center"/>
        <w:rPr>
          <w:b/>
          <w:i/>
          <w:iCs/>
          <w:smallCaps/>
          <w:spacing w:val="-3"/>
          <w:sz w:val="24"/>
          <w:szCs w:val="24"/>
          <w:lang w:val="en-GB"/>
        </w:rPr>
      </w:pPr>
      <w:r>
        <w:rPr>
          <w:b/>
          <w:i/>
          <w:iCs/>
          <w:smallCaps/>
          <w:sz w:val="24"/>
          <w:szCs w:val="24"/>
        </w:rPr>
        <w:t xml:space="preserve">Appendix g: </w:t>
      </w:r>
      <w:r>
        <w:rPr>
          <w:b/>
          <w:i/>
          <w:iCs/>
          <w:smallCaps/>
          <w:spacing w:val="-3"/>
          <w:sz w:val="24"/>
          <w:szCs w:val="24"/>
          <w:lang w:val="en-GB"/>
        </w:rPr>
        <w:t>knotts crossing car park area</w:t>
      </w:r>
    </w:p>
    <w:p w:rsidR="00FB026B" w:rsidP="002A2B1F" w:rsidRDefault="00FB026B" w14:paraId="649F213A" w14:textId="77777777">
      <w:pPr>
        <w:pStyle w:val="ListContinue"/>
        <w:spacing w:after="0"/>
        <w:ind w:left="0"/>
        <w:jc w:val="center"/>
        <w:rPr>
          <w:b/>
          <w:i/>
          <w:iCs/>
          <w:smallCaps/>
          <w:spacing w:val="-3"/>
          <w:sz w:val="24"/>
          <w:szCs w:val="24"/>
          <w:lang w:val="en-GB"/>
        </w:rPr>
      </w:pPr>
    </w:p>
    <w:p w:rsidR="002A2B1F" w:rsidP="002A2B1F" w:rsidRDefault="00FB026B" w14:paraId="416BE135" w14:textId="2DB4A704">
      <w:pPr>
        <w:pStyle w:val="ListContinue"/>
        <w:spacing w:after="0"/>
        <w:ind w:left="0"/>
        <w:jc w:val="center"/>
        <w:rPr>
          <w:b/>
          <w:i/>
          <w:iCs/>
          <w:smallCaps/>
          <w:spacing w:val="-3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677FDA1" wp14:editId="4449AD4E">
            <wp:extent cx="4400550" cy="4096164"/>
            <wp:effectExtent l="0" t="0" r="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5545" cy="41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1F" w:rsidRDefault="002A2B1F" w14:paraId="6C065611" w14:textId="4A20B5C6">
      <w:pPr>
        <w:overflowPunct/>
        <w:autoSpaceDE/>
        <w:autoSpaceDN/>
        <w:adjustRightInd/>
        <w:spacing w:after="200" w:line="276" w:lineRule="auto"/>
        <w:textAlignment w:val="auto"/>
        <w:rPr>
          <w:b/>
          <w:i/>
          <w:iCs/>
          <w:smallCaps/>
          <w:spacing w:val="-3"/>
          <w:sz w:val="24"/>
          <w:szCs w:val="24"/>
          <w:lang w:val="en-GB"/>
        </w:rPr>
      </w:pPr>
      <w:r>
        <w:rPr>
          <w:b/>
          <w:i/>
          <w:iCs/>
          <w:smallCaps/>
          <w:spacing w:val="-3"/>
          <w:sz w:val="24"/>
          <w:szCs w:val="24"/>
          <w:lang w:val="en-GB"/>
        </w:rPr>
        <w:br w:type="page"/>
      </w:r>
    </w:p>
    <w:p w:rsidR="002A2B1F" w:rsidP="002A2B1F" w:rsidRDefault="002A2B1F" w14:paraId="2CB8501A" w14:textId="79B61B46">
      <w:pPr>
        <w:pStyle w:val="ListContinue"/>
        <w:spacing w:after="0"/>
        <w:ind w:left="0"/>
        <w:jc w:val="center"/>
        <w:rPr>
          <w:b/>
          <w:i/>
          <w:iCs/>
          <w:smallCaps/>
          <w:spacing w:val="-3"/>
          <w:sz w:val="24"/>
          <w:szCs w:val="24"/>
          <w:lang w:val="en-GB"/>
        </w:rPr>
      </w:pPr>
      <w:r>
        <w:rPr>
          <w:b/>
          <w:i/>
          <w:iCs/>
          <w:smallCaps/>
          <w:sz w:val="24"/>
          <w:szCs w:val="24"/>
        </w:rPr>
        <w:t xml:space="preserve">Appendix h: </w:t>
      </w:r>
      <w:r>
        <w:rPr>
          <w:b/>
          <w:i/>
          <w:iCs/>
          <w:smallCaps/>
          <w:spacing w:val="-3"/>
          <w:sz w:val="24"/>
          <w:szCs w:val="24"/>
          <w:lang w:val="en-GB"/>
        </w:rPr>
        <w:t>hot springs top and bottom area</w:t>
      </w:r>
    </w:p>
    <w:p w:rsidR="002A2B1F" w:rsidP="002A2B1F" w:rsidRDefault="002A2B1F" w14:paraId="5A41369A" w14:textId="12D89AA0">
      <w:pPr>
        <w:pStyle w:val="ListContinue"/>
        <w:spacing w:after="0"/>
        <w:ind w:left="0"/>
        <w:jc w:val="center"/>
        <w:rPr>
          <w:b/>
          <w:i/>
          <w:iCs/>
          <w:smallCaps/>
          <w:spacing w:val="-3"/>
          <w:sz w:val="24"/>
          <w:szCs w:val="24"/>
          <w:lang w:val="en-GB"/>
        </w:rPr>
      </w:pPr>
    </w:p>
    <w:p w:rsidRPr="002A2B1F" w:rsidR="002A2B1F" w:rsidP="002A2B1F" w:rsidRDefault="00FB026B" w14:paraId="1AB09616" w14:textId="5EBD5212">
      <w:pPr>
        <w:pStyle w:val="ListContinue"/>
        <w:spacing w:after="0"/>
        <w:ind w:left="0"/>
        <w:jc w:val="center"/>
        <w:rPr>
          <w:b/>
          <w:i/>
          <w:iCs/>
          <w:smallCaps/>
          <w:sz w:val="24"/>
          <w:szCs w:val="24"/>
        </w:rPr>
      </w:pPr>
      <w:r>
        <w:rPr>
          <w:noProof/>
        </w:rPr>
        <w:drawing>
          <wp:inline distT="0" distB="0" distL="0" distR="0" wp14:anchorId="2002569B" wp14:editId="14C13886">
            <wp:extent cx="5048250" cy="4238625"/>
            <wp:effectExtent l="0" t="0" r="0" b="9525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A2B1F" w:rsidR="002A2B1F" w:rsidP="002A2B1F" w:rsidRDefault="002A2B1F" w14:paraId="63EA4079" w14:textId="77777777">
      <w:pPr>
        <w:pStyle w:val="ListContinue"/>
        <w:spacing w:after="0"/>
        <w:ind w:left="0"/>
        <w:jc w:val="center"/>
        <w:rPr>
          <w:b/>
          <w:i/>
          <w:iCs/>
          <w:smallCaps/>
          <w:sz w:val="24"/>
          <w:szCs w:val="24"/>
        </w:rPr>
      </w:pPr>
    </w:p>
    <w:p w:rsidRPr="002A2B1F" w:rsidR="002A2B1F" w:rsidP="002A2B1F" w:rsidRDefault="002A2B1F" w14:paraId="39D50B74" w14:textId="77777777">
      <w:pPr>
        <w:pStyle w:val="ListContinue"/>
        <w:spacing w:after="0"/>
        <w:ind w:left="0"/>
        <w:jc w:val="center"/>
        <w:rPr>
          <w:b/>
          <w:i/>
          <w:iCs/>
          <w:smallCaps/>
          <w:sz w:val="24"/>
          <w:szCs w:val="24"/>
        </w:rPr>
      </w:pPr>
    </w:p>
    <w:sectPr w:rsidRPr="002A2B1F" w:rsidR="002A2B1F" w:rsidSect="00AF7472">
      <w:pgSz w:w="16840" w:h="11907" w:orient="landscape" w:code="9"/>
      <w:pgMar w:top="1304" w:right="1276" w:bottom="1304" w:left="1559" w:header="567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C34A2" w:rsidP="00C146EA" w:rsidRDefault="009C34A2" w14:paraId="29A93AA4" w14:textId="77777777">
      <w:r>
        <w:separator/>
      </w:r>
    </w:p>
  </w:endnote>
  <w:endnote w:type="continuationSeparator" w:id="0">
    <w:p w:rsidR="009C34A2" w:rsidP="00C146EA" w:rsidRDefault="009C34A2" w14:paraId="6D135166" w14:textId="77777777">
      <w:r>
        <w:continuationSeparator/>
      </w:r>
    </w:p>
  </w:endnote>
  <w:endnote w:type="continuationNotice" w:id="1">
    <w:p w:rsidR="009C34A2" w:rsidRDefault="009C34A2" w14:paraId="08E8E1C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02F2" w:rsidP="002510FA" w:rsidRDefault="004F02F2" w14:paraId="43C9793E" w14:textId="77777777">
    <w:pPr>
      <w:pStyle w:val="Footer"/>
      <w:jc w:val="center"/>
      <w:rPr>
        <w:sz w:val="16"/>
        <w:szCs w:val="16"/>
      </w:rPr>
    </w:pPr>
    <w:r w:rsidRPr="00370A95">
      <w:rPr>
        <w:sz w:val="16"/>
        <w:szCs w:val="16"/>
      </w:rPr>
      <w:t xml:space="preserve">Page </w:t>
    </w:r>
    <w:r w:rsidRPr="00370A95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PAGE </w:instrText>
    </w:r>
    <w:r w:rsidRPr="00370A95">
      <w:rPr>
        <w:sz w:val="16"/>
        <w:szCs w:val="16"/>
      </w:rPr>
      <w:fldChar w:fldCharType="separate"/>
    </w:r>
    <w:r w:rsidR="00A40E10">
      <w:rPr>
        <w:noProof/>
        <w:sz w:val="16"/>
        <w:szCs w:val="16"/>
      </w:rPr>
      <w:t>3</w:t>
    </w:r>
    <w:r w:rsidRPr="00370A95">
      <w:rPr>
        <w:sz w:val="16"/>
        <w:szCs w:val="16"/>
      </w:rPr>
      <w:fldChar w:fldCharType="end"/>
    </w:r>
    <w:r w:rsidRPr="00370A95">
      <w:rPr>
        <w:sz w:val="16"/>
        <w:szCs w:val="16"/>
      </w:rPr>
      <w:t xml:space="preserve"> of </w:t>
    </w:r>
    <w:r w:rsidRPr="00370A95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NUMPAGES </w:instrText>
    </w:r>
    <w:r w:rsidRPr="00370A95">
      <w:rPr>
        <w:sz w:val="16"/>
        <w:szCs w:val="16"/>
      </w:rPr>
      <w:fldChar w:fldCharType="separate"/>
    </w:r>
    <w:r w:rsidR="00A40E10">
      <w:rPr>
        <w:noProof/>
        <w:sz w:val="16"/>
        <w:szCs w:val="16"/>
      </w:rPr>
      <w:t>8</w:t>
    </w:r>
    <w:r w:rsidRPr="00370A95">
      <w:rPr>
        <w:sz w:val="16"/>
        <w:szCs w:val="16"/>
      </w:rPr>
      <w:fldChar w:fldCharType="end"/>
    </w:r>
  </w:p>
  <w:p w:rsidRPr="00852EFB" w:rsidR="004F02F2" w:rsidP="002510FA" w:rsidRDefault="004F02F2" w14:paraId="233D158B" w14:textId="77777777">
    <w:pPr>
      <w:pStyle w:val="Footer"/>
      <w:jc w:val="center"/>
      <w:rPr>
        <w:smallCaps/>
        <w:color w:val="C0504D" w:themeColor="accent2"/>
        <w:sz w:val="16"/>
        <w:szCs w:val="16"/>
      </w:rPr>
    </w:pPr>
    <w:r w:rsidRPr="00852EFB">
      <w:rPr>
        <w:smallCaps/>
        <w:color w:val="C0504D" w:themeColor="accent2"/>
        <w:sz w:val="16"/>
        <w:szCs w:val="16"/>
      </w:rPr>
      <w:t>- Attachments -</w:t>
    </w:r>
  </w:p>
  <w:p w:rsidR="008D79AF" w:rsidP="008D79AF" w:rsidRDefault="00DA4DA5" w14:paraId="79703D0D" w14:textId="293C0912">
    <w:pPr>
      <w:pStyle w:val="Footer"/>
      <w:jc w:val="center"/>
      <w:rPr>
        <w:bCs/>
        <w:smallCaps/>
        <w:sz w:val="16"/>
        <w:szCs w:val="16"/>
      </w:rPr>
    </w:pPr>
    <w:bookmarkStart w:name="_Hlk512944208" w:id="0"/>
    <w:r>
      <w:rPr>
        <w:bCs/>
        <w:smallCaps/>
        <w:sz w:val="16"/>
        <w:szCs w:val="16"/>
      </w:rPr>
      <w:t>T24 - 06</w:t>
    </w:r>
    <w:r w:rsidRPr="00273E3C" w:rsidR="00B47DBB">
      <w:rPr>
        <w:bCs/>
        <w:smallCaps/>
        <w:sz w:val="16"/>
        <w:szCs w:val="16"/>
      </w:rPr>
      <w:t xml:space="preserve"> – </w:t>
    </w:r>
    <w:r w:rsidR="00344E84">
      <w:rPr>
        <w:bCs/>
        <w:smallCaps/>
        <w:sz w:val="16"/>
        <w:szCs w:val="16"/>
      </w:rPr>
      <w:t>supply of cleaning services to all location</w:t>
    </w:r>
  </w:p>
  <w:p w:rsidR="004F02F2" w:rsidP="002C0932" w:rsidRDefault="008D79AF" w14:paraId="61E30778" w14:textId="627C337F">
    <w:pPr>
      <w:pStyle w:val="Footer"/>
      <w:jc w:val="center"/>
      <w:rPr>
        <w:smallCaps w:val="1"/>
        <w:sz w:val="16"/>
        <w:szCs w:val="16"/>
      </w:rPr>
    </w:pPr>
    <w:r w:rsidRPr="5250814E" w:rsidR="5250814E">
      <w:rPr>
        <w:smallCaps w:val="1"/>
        <w:sz w:val="16"/>
        <w:szCs w:val="16"/>
      </w:rPr>
      <w:t xml:space="preserve">Closing </w:t>
    </w:r>
    <w:bookmarkEnd w:id="0"/>
    <w:r w:rsidRPr="5250814E" w:rsidR="5250814E">
      <w:rPr>
        <w:smallCaps w:val="1"/>
        <w:sz w:val="16"/>
        <w:szCs w:val="16"/>
      </w:rPr>
      <w:t xml:space="preserve">2PM, FRIDAY </w:t>
    </w:r>
    <w:r w:rsidRPr="5250814E" w:rsidR="5250814E">
      <w:rPr>
        <w:smallCaps w:val="1"/>
        <w:sz w:val="16"/>
        <w:szCs w:val="16"/>
      </w:rPr>
      <w:t>16</w:t>
    </w:r>
    <w:r w:rsidRPr="5250814E" w:rsidR="5250814E">
      <w:rPr>
        <w:smallCaps w:val="1"/>
        <w:sz w:val="16"/>
        <w:szCs w:val="16"/>
      </w:rPr>
      <w:t xml:space="preserve">TH AUGUST 2024  </w:t>
    </w:r>
  </w:p>
  <w:p w:rsidRPr="00370A95" w:rsidR="004A4998" w:rsidP="004A4998" w:rsidRDefault="004A4998" w14:paraId="5DA26839" w14:textId="77777777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02F2" w:rsidRDefault="004F02F2" w14:paraId="20E29797" w14:textId="77777777">
    <w:pPr>
      <w:pStyle w:val="Footer"/>
    </w:pPr>
  </w:p>
  <w:p w:rsidR="004F02F2" w:rsidRDefault="004F02F2" w14:paraId="2FDE4D14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02F2" w:rsidRDefault="004F02F2" w14:paraId="6E57E36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C34A2" w:rsidP="00C146EA" w:rsidRDefault="009C34A2" w14:paraId="323286B2" w14:textId="77777777">
      <w:r>
        <w:separator/>
      </w:r>
    </w:p>
  </w:footnote>
  <w:footnote w:type="continuationSeparator" w:id="0">
    <w:p w:rsidR="009C34A2" w:rsidP="00C146EA" w:rsidRDefault="009C34A2" w14:paraId="02923D3C" w14:textId="77777777">
      <w:r>
        <w:continuationSeparator/>
      </w:r>
    </w:p>
  </w:footnote>
  <w:footnote w:type="continuationNotice" w:id="1">
    <w:p w:rsidR="009C34A2" w:rsidRDefault="009C34A2" w14:paraId="1A4AD2E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02F2" w:rsidP="00DC3217" w:rsidRDefault="004F02F2" w14:paraId="3EA7D876" w14:textId="77777777">
    <w:pPr>
      <w:pStyle w:val="Header"/>
      <w:tabs>
        <w:tab w:val="clear" w:pos="4153"/>
        <w:tab w:val="clear" w:pos="8306"/>
        <w:tab w:val="left" w:pos="5191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02F2" w:rsidRDefault="004F02F2" w14:paraId="25F03BA8" w14:textId="77777777">
    <w:pPr>
      <w:pStyle w:val="Header"/>
    </w:pPr>
  </w:p>
  <w:p w:rsidR="004F02F2" w:rsidRDefault="004F02F2" w14:paraId="0C2D6ADC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2C0932" w:rsidR="004F02F2" w:rsidP="004A4998" w:rsidRDefault="002A3343" w14:paraId="6F7DEE09" w14:textId="77777777">
    <w:pPr>
      <w:pStyle w:val="Header"/>
      <w:tabs>
        <w:tab w:val="clear" w:pos="4153"/>
        <w:tab w:val="clear" w:pos="8306"/>
        <w:tab w:val="left" w:pos="5191"/>
      </w:tabs>
      <w:spacing w:after="120"/>
      <w:jc w:val="center"/>
      <w:rPr>
        <w:b/>
        <w:smallCaps/>
      </w:rPr>
    </w:pPr>
    <w:bookmarkStart w:name="_Hlk513562852" w:id="1"/>
    <w:bookmarkStart w:name="_Hlk513562853" w:id="2"/>
    <w:bookmarkStart w:name="_Hlk513562854" w:id="3"/>
    <w:r>
      <w:rPr>
        <w:b/>
        <w:smallCaps/>
        <w:noProof/>
        <w:lang w:eastAsia="en-AU"/>
      </w:rPr>
      <w:drawing>
        <wp:inline distT="0" distB="0" distL="0" distR="0" wp14:anchorId="056BBD8E" wp14:editId="1153B5E6">
          <wp:extent cx="790575" cy="92892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TC_Logo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94470" cy="93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  <w:bookmarkEnd w:id="3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02F2" w:rsidRDefault="004F02F2" w14:paraId="70D6AE3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43AC8216"/>
    <w:lvl w:ilvl="0">
      <w:numFmt w:val="decimal"/>
      <w:lvlText w:val="*"/>
      <w:lvlJc w:val="left"/>
    </w:lvl>
  </w:abstractNum>
  <w:abstractNum w:abstractNumId="1" w15:restartNumberingAfterBreak="0">
    <w:nsid w:val="011E0228"/>
    <w:multiLevelType w:val="multilevel"/>
    <w:tmpl w:val="BB0EB3EC"/>
    <w:lvl w:ilvl="0">
      <w:start w:val="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19C7872"/>
    <w:multiLevelType w:val="singleLevel"/>
    <w:tmpl w:val="0308CBC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3" w15:restartNumberingAfterBreak="0">
    <w:nsid w:val="03823FB8"/>
    <w:multiLevelType w:val="multilevel"/>
    <w:tmpl w:val="33663688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225A51"/>
    <w:multiLevelType w:val="hybridMultilevel"/>
    <w:tmpl w:val="42F89AA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47220E7"/>
    <w:multiLevelType w:val="multilevel"/>
    <w:tmpl w:val="33663688"/>
    <w:numStyleLink w:val="Style1"/>
  </w:abstractNum>
  <w:abstractNum w:abstractNumId="6" w15:restartNumberingAfterBreak="0">
    <w:nsid w:val="16B41BC9"/>
    <w:multiLevelType w:val="singleLevel"/>
    <w:tmpl w:val="5FEA22E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7" w15:restartNumberingAfterBreak="0">
    <w:nsid w:val="18F93B90"/>
    <w:multiLevelType w:val="hybridMultilevel"/>
    <w:tmpl w:val="7C0445CC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C62DC7"/>
    <w:multiLevelType w:val="hybridMultilevel"/>
    <w:tmpl w:val="E3468BE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DD3016"/>
    <w:multiLevelType w:val="multilevel"/>
    <w:tmpl w:val="EB9C616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hint="default" w:ascii="Courier New" w:hAnsi="Courier New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hint="default" w:ascii="Courier New" w:hAnsi="Courier New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hint="default" w:ascii="Symbol" w:hAnsi="Symbol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hint="default" w:ascii="Courier New" w:hAnsi="Courier New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hint="default" w:ascii="Wingdings" w:hAnsi="Wingdings"/>
      </w:rPr>
    </w:lvl>
  </w:abstractNum>
  <w:abstractNum w:abstractNumId="10" w15:restartNumberingAfterBreak="0">
    <w:nsid w:val="23384498"/>
    <w:multiLevelType w:val="hybridMultilevel"/>
    <w:tmpl w:val="9924A3B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</w:abstractNum>
  <w:abstractNum w:abstractNumId="11" w15:restartNumberingAfterBreak="0">
    <w:nsid w:val="2429021C"/>
    <w:multiLevelType w:val="hybridMultilevel"/>
    <w:tmpl w:val="6860CC76"/>
    <w:lvl w:ilvl="0" w:tplc="0D40B5BC">
      <w:start w:val="1"/>
      <w:numFmt w:val="decimal"/>
      <w:lvlText w:val="%1."/>
      <w:lvlJc w:val="left"/>
      <w:pPr>
        <w:tabs>
          <w:tab w:val="num" w:pos="902"/>
        </w:tabs>
        <w:ind w:left="1259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4B50CA"/>
    <w:multiLevelType w:val="multilevel"/>
    <w:tmpl w:val="582056D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C9043FF"/>
    <w:multiLevelType w:val="hybridMultilevel"/>
    <w:tmpl w:val="C6B497DC"/>
    <w:lvl w:ilvl="0" w:tplc="FFFFFFFF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348C2C85"/>
    <w:multiLevelType w:val="hybridMultilevel"/>
    <w:tmpl w:val="4FA4A834"/>
    <w:lvl w:ilvl="0" w:tplc="040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hint="default" w:ascii="Wingdings" w:hAnsi="Wingdings"/>
      </w:rPr>
    </w:lvl>
  </w:abstractNum>
  <w:abstractNum w:abstractNumId="15" w15:restartNumberingAfterBreak="0">
    <w:nsid w:val="371F4DC1"/>
    <w:multiLevelType w:val="hybridMultilevel"/>
    <w:tmpl w:val="30C099DA"/>
    <w:lvl w:ilvl="0" w:tplc="04090015">
      <w:start w:val="1"/>
      <w:numFmt w:val="upp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3A4F1E21"/>
    <w:multiLevelType w:val="hybridMultilevel"/>
    <w:tmpl w:val="AF48DB32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41B0D00"/>
    <w:multiLevelType w:val="hybridMultilevel"/>
    <w:tmpl w:val="73C84306"/>
    <w:lvl w:ilvl="0" w:tplc="66821AB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5AA4571"/>
    <w:multiLevelType w:val="singleLevel"/>
    <w:tmpl w:val="84C6219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19" w15:restartNumberingAfterBreak="0">
    <w:nsid w:val="4612563E"/>
    <w:multiLevelType w:val="hybridMultilevel"/>
    <w:tmpl w:val="E2D0DD1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B84F19"/>
    <w:multiLevelType w:val="hybridMultilevel"/>
    <w:tmpl w:val="1ACA16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497BC5"/>
    <w:multiLevelType w:val="hybridMultilevel"/>
    <w:tmpl w:val="BB74E276"/>
    <w:lvl w:ilvl="0" w:tplc="0C090003">
      <w:start w:val="1"/>
      <w:numFmt w:val="bullet"/>
      <w:lvlText w:val="o"/>
      <w:lvlJc w:val="left"/>
      <w:pPr>
        <w:ind w:left="1636" w:hanging="360"/>
      </w:pPr>
      <w:rPr>
        <w:rFonts w:hint="default" w:ascii="Courier New" w:hAnsi="Courier New" w:cs="Courier New"/>
      </w:rPr>
    </w:lvl>
    <w:lvl w:ilvl="1" w:tplc="0C090003">
      <w:start w:val="1"/>
      <w:numFmt w:val="bullet"/>
      <w:lvlText w:val="o"/>
      <w:lvlJc w:val="left"/>
      <w:pPr>
        <w:ind w:left="2356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3076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796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516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236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956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676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396" w:hanging="360"/>
      </w:pPr>
      <w:rPr>
        <w:rFonts w:hint="default" w:ascii="Wingdings" w:hAnsi="Wingdings"/>
      </w:rPr>
    </w:lvl>
  </w:abstractNum>
  <w:abstractNum w:abstractNumId="22" w15:restartNumberingAfterBreak="0">
    <w:nsid w:val="531771F7"/>
    <w:multiLevelType w:val="multilevel"/>
    <w:tmpl w:val="9F58824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9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5E8D23FB"/>
    <w:multiLevelType w:val="multilevel"/>
    <w:tmpl w:val="33663688"/>
    <w:numStyleLink w:val="Style1"/>
  </w:abstractNum>
  <w:abstractNum w:abstractNumId="24" w15:restartNumberingAfterBreak="0">
    <w:nsid w:val="678C2048"/>
    <w:multiLevelType w:val="multilevel"/>
    <w:tmpl w:val="3504453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8CF2AE2"/>
    <w:multiLevelType w:val="hybridMultilevel"/>
    <w:tmpl w:val="336636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3072039"/>
    <w:multiLevelType w:val="hybridMultilevel"/>
    <w:tmpl w:val="875EC6B0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2166295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hint="default" w:ascii="Symbol" w:hAnsi="Symbol"/>
        </w:rPr>
      </w:lvl>
    </w:lvlOverride>
  </w:num>
  <w:num w:numId="2" w16cid:durableId="797725968">
    <w:abstractNumId w:val="9"/>
  </w:num>
  <w:num w:numId="3" w16cid:durableId="2129808515">
    <w:abstractNumId w:val="15"/>
  </w:num>
  <w:num w:numId="4" w16cid:durableId="145656288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hint="default" w:ascii="Symbol" w:hAnsi="Symbol"/>
        </w:rPr>
      </w:lvl>
    </w:lvlOverride>
  </w:num>
  <w:num w:numId="5" w16cid:durableId="607274009">
    <w:abstractNumId w:val="18"/>
  </w:num>
  <w:num w:numId="6" w16cid:durableId="2080594081">
    <w:abstractNumId w:val="2"/>
  </w:num>
  <w:num w:numId="7" w16cid:durableId="671642976">
    <w:abstractNumId w:val="6"/>
  </w:num>
  <w:num w:numId="8" w16cid:durableId="1540120605">
    <w:abstractNumId w:val="24"/>
  </w:num>
  <w:num w:numId="9" w16cid:durableId="1011953155">
    <w:abstractNumId w:val="22"/>
  </w:num>
  <w:num w:numId="10" w16cid:durableId="2074813573">
    <w:abstractNumId w:val="13"/>
  </w:num>
  <w:num w:numId="11" w16cid:durableId="541984813">
    <w:abstractNumId w:val="14"/>
  </w:num>
  <w:num w:numId="12" w16cid:durableId="2080974779">
    <w:abstractNumId w:val="10"/>
  </w:num>
  <w:num w:numId="13" w16cid:durableId="1643003510">
    <w:abstractNumId w:val="4"/>
  </w:num>
  <w:num w:numId="14" w16cid:durableId="892885950">
    <w:abstractNumId w:val="1"/>
  </w:num>
  <w:num w:numId="15" w16cid:durableId="1625692727">
    <w:abstractNumId w:val="12"/>
  </w:num>
  <w:num w:numId="16" w16cid:durableId="777138658">
    <w:abstractNumId w:val="25"/>
  </w:num>
  <w:num w:numId="17" w16cid:durableId="214781052">
    <w:abstractNumId w:val="20"/>
  </w:num>
  <w:num w:numId="18" w16cid:durableId="1905530562">
    <w:abstractNumId w:val="8"/>
  </w:num>
  <w:num w:numId="19" w16cid:durableId="365065692">
    <w:abstractNumId w:val="11"/>
  </w:num>
  <w:num w:numId="20" w16cid:durableId="2146778297">
    <w:abstractNumId w:val="7"/>
  </w:num>
  <w:num w:numId="21" w16cid:durableId="1723290178">
    <w:abstractNumId w:val="16"/>
  </w:num>
  <w:num w:numId="22" w16cid:durableId="1470824487">
    <w:abstractNumId w:val="19"/>
  </w:num>
  <w:num w:numId="23" w16cid:durableId="368185042">
    <w:abstractNumId w:val="21"/>
  </w:num>
  <w:num w:numId="24" w16cid:durableId="831021317">
    <w:abstractNumId w:val="26"/>
  </w:num>
  <w:num w:numId="25" w16cid:durableId="2043285381">
    <w:abstractNumId w:val="3"/>
  </w:num>
  <w:num w:numId="26" w16cid:durableId="702100055">
    <w:abstractNumId w:val="5"/>
  </w:num>
  <w:num w:numId="27" w16cid:durableId="547834816">
    <w:abstractNumId w:val="23"/>
  </w:num>
  <w:num w:numId="28" w16cid:durableId="1642811359">
    <w:abstractNumId w:val="17"/>
  </w:num>
  <w:numIdMacAtCleanup w:val="2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attachedTemplate r:id="rId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63"/>
    <w:rsid w:val="000008EC"/>
    <w:rsid w:val="000101B3"/>
    <w:rsid w:val="00015924"/>
    <w:rsid w:val="0001764C"/>
    <w:rsid w:val="00031A2D"/>
    <w:rsid w:val="00034B68"/>
    <w:rsid w:val="00040CE3"/>
    <w:rsid w:val="000445BC"/>
    <w:rsid w:val="0005616B"/>
    <w:rsid w:val="00074C3C"/>
    <w:rsid w:val="00075375"/>
    <w:rsid w:val="00075529"/>
    <w:rsid w:val="00077692"/>
    <w:rsid w:val="0008129B"/>
    <w:rsid w:val="00085736"/>
    <w:rsid w:val="00094196"/>
    <w:rsid w:val="00094A7E"/>
    <w:rsid w:val="000A3105"/>
    <w:rsid w:val="000A33D2"/>
    <w:rsid w:val="000A692C"/>
    <w:rsid w:val="000A6C6C"/>
    <w:rsid w:val="000B0801"/>
    <w:rsid w:val="000C2AC7"/>
    <w:rsid w:val="000D2791"/>
    <w:rsid w:val="000E5660"/>
    <w:rsid w:val="000F055A"/>
    <w:rsid w:val="000F2D55"/>
    <w:rsid w:val="00100C75"/>
    <w:rsid w:val="00103284"/>
    <w:rsid w:val="00104B47"/>
    <w:rsid w:val="001074B6"/>
    <w:rsid w:val="001252E1"/>
    <w:rsid w:val="0015271E"/>
    <w:rsid w:val="001532C3"/>
    <w:rsid w:val="00154ABB"/>
    <w:rsid w:val="001568F8"/>
    <w:rsid w:val="00157D18"/>
    <w:rsid w:val="00163FC2"/>
    <w:rsid w:val="001645B5"/>
    <w:rsid w:val="00176430"/>
    <w:rsid w:val="00176B15"/>
    <w:rsid w:val="0019021D"/>
    <w:rsid w:val="00195B71"/>
    <w:rsid w:val="001968D1"/>
    <w:rsid w:val="001A5928"/>
    <w:rsid w:val="001A6C4C"/>
    <w:rsid w:val="001C0CAE"/>
    <w:rsid w:val="001C3B11"/>
    <w:rsid w:val="001D5433"/>
    <w:rsid w:val="001D6E03"/>
    <w:rsid w:val="001E0172"/>
    <w:rsid w:val="001E2C4C"/>
    <w:rsid w:val="001E5534"/>
    <w:rsid w:val="001E5EF1"/>
    <w:rsid w:val="001E650E"/>
    <w:rsid w:val="001F32A3"/>
    <w:rsid w:val="00205BC2"/>
    <w:rsid w:val="00205F00"/>
    <w:rsid w:val="00206CAD"/>
    <w:rsid w:val="00210178"/>
    <w:rsid w:val="0021375A"/>
    <w:rsid w:val="00213E8E"/>
    <w:rsid w:val="002167F6"/>
    <w:rsid w:val="00216A63"/>
    <w:rsid w:val="002241F0"/>
    <w:rsid w:val="0022658F"/>
    <w:rsid w:val="002306B3"/>
    <w:rsid w:val="00232A8E"/>
    <w:rsid w:val="00234BE4"/>
    <w:rsid w:val="002362B4"/>
    <w:rsid w:val="002366F6"/>
    <w:rsid w:val="00242F9A"/>
    <w:rsid w:val="00244A36"/>
    <w:rsid w:val="00245F1F"/>
    <w:rsid w:val="002473D2"/>
    <w:rsid w:val="002510FA"/>
    <w:rsid w:val="00255F79"/>
    <w:rsid w:val="00257EED"/>
    <w:rsid w:val="00260723"/>
    <w:rsid w:val="00273E3C"/>
    <w:rsid w:val="00280C79"/>
    <w:rsid w:val="00285431"/>
    <w:rsid w:val="0028771E"/>
    <w:rsid w:val="002A2B1F"/>
    <w:rsid w:val="002A3343"/>
    <w:rsid w:val="002B32FF"/>
    <w:rsid w:val="002B3613"/>
    <w:rsid w:val="002B3F28"/>
    <w:rsid w:val="002C0932"/>
    <w:rsid w:val="002E7FB4"/>
    <w:rsid w:val="002F1B84"/>
    <w:rsid w:val="002F1F59"/>
    <w:rsid w:val="002F2273"/>
    <w:rsid w:val="002F33CA"/>
    <w:rsid w:val="00315D7D"/>
    <w:rsid w:val="00337FC6"/>
    <w:rsid w:val="0034175F"/>
    <w:rsid w:val="00344E84"/>
    <w:rsid w:val="0035023D"/>
    <w:rsid w:val="00362FF8"/>
    <w:rsid w:val="00364759"/>
    <w:rsid w:val="0036656C"/>
    <w:rsid w:val="003714F3"/>
    <w:rsid w:val="0038652E"/>
    <w:rsid w:val="00391F06"/>
    <w:rsid w:val="00393ACB"/>
    <w:rsid w:val="00393DB2"/>
    <w:rsid w:val="003A33BC"/>
    <w:rsid w:val="003A54E0"/>
    <w:rsid w:val="003A7EBC"/>
    <w:rsid w:val="003B1CE6"/>
    <w:rsid w:val="003B2365"/>
    <w:rsid w:val="003B3770"/>
    <w:rsid w:val="003B48AD"/>
    <w:rsid w:val="003B592E"/>
    <w:rsid w:val="003C489C"/>
    <w:rsid w:val="003C62AF"/>
    <w:rsid w:val="003C74C3"/>
    <w:rsid w:val="003D6FB7"/>
    <w:rsid w:val="003F4CA1"/>
    <w:rsid w:val="00402161"/>
    <w:rsid w:val="00404F69"/>
    <w:rsid w:val="0040760B"/>
    <w:rsid w:val="00410259"/>
    <w:rsid w:val="00414D6D"/>
    <w:rsid w:val="00426496"/>
    <w:rsid w:val="00434977"/>
    <w:rsid w:val="00437129"/>
    <w:rsid w:val="004414BE"/>
    <w:rsid w:val="00442B0D"/>
    <w:rsid w:val="00450E73"/>
    <w:rsid w:val="004518B7"/>
    <w:rsid w:val="00451FC0"/>
    <w:rsid w:val="00456E76"/>
    <w:rsid w:val="004601F0"/>
    <w:rsid w:val="004668B3"/>
    <w:rsid w:val="004672DE"/>
    <w:rsid w:val="00480C8E"/>
    <w:rsid w:val="004A4998"/>
    <w:rsid w:val="004B2209"/>
    <w:rsid w:val="004B7F41"/>
    <w:rsid w:val="004C01C9"/>
    <w:rsid w:val="004C0C3B"/>
    <w:rsid w:val="004E1AAF"/>
    <w:rsid w:val="004E1B67"/>
    <w:rsid w:val="004E25B1"/>
    <w:rsid w:val="004F02F2"/>
    <w:rsid w:val="004F4804"/>
    <w:rsid w:val="004F4FF4"/>
    <w:rsid w:val="00504EB6"/>
    <w:rsid w:val="00510C06"/>
    <w:rsid w:val="00523670"/>
    <w:rsid w:val="005277AA"/>
    <w:rsid w:val="00532EA3"/>
    <w:rsid w:val="005410A4"/>
    <w:rsid w:val="005436F9"/>
    <w:rsid w:val="0054511B"/>
    <w:rsid w:val="00554CFC"/>
    <w:rsid w:val="0055765C"/>
    <w:rsid w:val="005652BD"/>
    <w:rsid w:val="00571832"/>
    <w:rsid w:val="00573888"/>
    <w:rsid w:val="00575116"/>
    <w:rsid w:val="00581883"/>
    <w:rsid w:val="005863DD"/>
    <w:rsid w:val="00587415"/>
    <w:rsid w:val="00594AC4"/>
    <w:rsid w:val="005A120A"/>
    <w:rsid w:val="005A34BD"/>
    <w:rsid w:val="005B005B"/>
    <w:rsid w:val="005C1F8F"/>
    <w:rsid w:val="005C604D"/>
    <w:rsid w:val="005C7F55"/>
    <w:rsid w:val="005D7A90"/>
    <w:rsid w:val="005E246C"/>
    <w:rsid w:val="005E47C4"/>
    <w:rsid w:val="005F2533"/>
    <w:rsid w:val="005F50A6"/>
    <w:rsid w:val="00604BA4"/>
    <w:rsid w:val="00604F83"/>
    <w:rsid w:val="006129AC"/>
    <w:rsid w:val="006157AE"/>
    <w:rsid w:val="006169B8"/>
    <w:rsid w:val="00617744"/>
    <w:rsid w:val="00617EED"/>
    <w:rsid w:val="006242D8"/>
    <w:rsid w:val="00625FB0"/>
    <w:rsid w:val="0063136B"/>
    <w:rsid w:val="00631BE1"/>
    <w:rsid w:val="00632B46"/>
    <w:rsid w:val="0063381F"/>
    <w:rsid w:val="00633A29"/>
    <w:rsid w:val="0063512B"/>
    <w:rsid w:val="006417BB"/>
    <w:rsid w:val="006502B1"/>
    <w:rsid w:val="00654073"/>
    <w:rsid w:val="00657E36"/>
    <w:rsid w:val="00662026"/>
    <w:rsid w:val="00662EC1"/>
    <w:rsid w:val="006662D5"/>
    <w:rsid w:val="00667998"/>
    <w:rsid w:val="006703D1"/>
    <w:rsid w:val="006706A7"/>
    <w:rsid w:val="006727BF"/>
    <w:rsid w:val="00680E01"/>
    <w:rsid w:val="00693FA4"/>
    <w:rsid w:val="00695942"/>
    <w:rsid w:val="006A17B2"/>
    <w:rsid w:val="006B3EA4"/>
    <w:rsid w:val="006B4B3B"/>
    <w:rsid w:val="006F3F09"/>
    <w:rsid w:val="006F5C1C"/>
    <w:rsid w:val="0070502F"/>
    <w:rsid w:val="00707886"/>
    <w:rsid w:val="00725B75"/>
    <w:rsid w:val="007407A6"/>
    <w:rsid w:val="00740F84"/>
    <w:rsid w:val="00743A13"/>
    <w:rsid w:val="00750324"/>
    <w:rsid w:val="0075060E"/>
    <w:rsid w:val="00754E0C"/>
    <w:rsid w:val="00757AD7"/>
    <w:rsid w:val="007604B6"/>
    <w:rsid w:val="00763927"/>
    <w:rsid w:val="00774607"/>
    <w:rsid w:val="0077576C"/>
    <w:rsid w:val="00781CA7"/>
    <w:rsid w:val="00782210"/>
    <w:rsid w:val="00783834"/>
    <w:rsid w:val="0079021D"/>
    <w:rsid w:val="00793B00"/>
    <w:rsid w:val="00793C56"/>
    <w:rsid w:val="00795741"/>
    <w:rsid w:val="00795CB4"/>
    <w:rsid w:val="00796EF5"/>
    <w:rsid w:val="007A1E3B"/>
    <w:rsid w:val="007A2967"/>
    <w:rsid w:val="007A4313"/>
    <w:rsid w:val="007C3B59"/>
    <w:rsid w:val="007D4A20"/>
    <w:rsid w:val="007D6891"/>
    <w:rsid w:val="007E2234"/>
    <w:rsid w:val="007F3B44"/>
    <w:rsid w:val="00800BF0"/>
    <w:rsid w:val="00802323"/>
    <w:rsid w:val="0081502D"/>
    <w:rsid w:val="00815D51"/>
    <w:rsid w:val="00817776"/>
    <w:rsid w:val="008220BF"/>
    <w:rsid w:val="00852EFB"/>
    <w:rsid w:val="0086087D"/>
    <w:rsid w:val="00864848"/>
    <w:rsid w:val="008662BA"/>
    <w:rsid w:val="0087486E"/>
    <w:rsid w:val="00875283"/>
    <w:rsid w:val="00875F71"/>
    <w:rsid w:val="008861F9"/>
    <w:rsid w:val="008910B4"/>
    <w:rsid w:val="0089224C"/>
    <w:rsid w:val="008B3D41"/>
    <w:rsid w:val="008B46D7"/>
    <w:rsid w:val="008C5305"/>
    <w:rsid w:val="008D1CF7"/>
    <w:rsid w:val="008D3E6C"/>
    <w:rsid w:val="008D68F7"/>
    <w:rsid w:val="008D79AF"/>
    <w:rsid w:val="008E00AB"/>
    <w:rsid w:val="008E42C8"/>
    <w:rsid w:val="008F040D"/>
    <w:rsid w:val="008F4EC5"/>
    <w:rsid w:val="00902A52"/>
    <w:rsid w:val="0092799C"/>
    <w:rsid w:val="0094538A"/>
    <w:rsid w:val="00961D08"/>
    <w:rsid w:val="00971FDD"/>
    <w:rsid w:val="00990BE9"/>
    <w:rsid w:val="00997683"/>
    <w:rsid w:val="00997A33"/>
    <w:rsid w:val="009A08AB"/>
    <w:rsid w:val="009A4436"/>
    <w:rsid w:val="009C34A2"/>
    <w:rsid w:val="009C4853"/>
    <w:rsid w:val="009C7225"/>
    <w:rsid w:val="009E472C"/>
    <w:rsid w:val="009F3543"/>
    <w:rsid w:val="009F3B9E"/>
    <w:rsid w:val="00A004B1"/>
    <w:rsid w:val="00A043A8"/>
    <w:rsid w:val="00A07F72"/>
    <w:rsid w:val="00A11DD5"/>
    <w:rsid w:val="00A2086D"/>
    <w:rsid w:val="00A336C2"/>
    <w:rsid w:val="00A34E12"/>
    <w:rsid w:val="00A37A93"/>
    <w:rsid w:val="00A402D0"/>
    <w:rsid w:val="00A40E10"/>
    <w:rsid w:val="00A419DD"/>
    <w:rsid w:val="00A45437"/>
    <w:rsid w:val="00A4799A"/>
    <w:rsid w:val="00A47EAF"/>
    <w:rsid w:val="00A90D5C"/>
    <w:rsid w:val="00A92F9D"/>
    <w:rsid w:val="00A935EA"/>
    <w:rsid w:val="00A97E61"/>
    <w:rsid w:val="00AA298E"/>
    <w:rsid w:val="00AA2C94"/>
    <w:rsid w:val="00AA41E2"/>
    <w:rsid w:val="00AA4AC4"/>
    <w:rsid w:val="00AB5BDF"/>
    <w:rsid w:val="00AC0B8A"/>
    <w:rsid w:val="00AC429A"/>
    <w:rsid w:val="00AC5908"/>
    <w:rsid w:val="00AC75C7"/>
    <w:rsid w:val="00AC7BE1"/>
    <w:rsid w:val="00AE6D17"/>
    <w:rsid w:val="00AF049D"/>
    <w:rsid w:val="00AF1CE8"/>
    <w:rsid w:val="00AF7472"/>
    <w:rsid w:val="00B077B7"/>
    <w:rsid w:val="00B16C9E"/>
    <w:rsid w:val="00B415B2"/>
    <w:rsid w:val="00B47DBB"/>
    <w:rsid w:val="00B50B46"/>
    <w:rsid w:val="00B5557F"/>
    <w:rsid w:val="00B63BAD"/>
    <w:rsid w:val="00B67385"/>
    <w:rsid w:val="00B831AB"/>
    <w:rsid w:val="00B916A1"/>
    <w:rsid w:val="00B943AB"/>
    <w:rsid w:val="00BA11B4"/>
    <w:rsid w:val="00BA311B"/>
    <w:rsid w:val="00BA3FA2"/>
    <w:rsid w:val="00BB0881"/>
    <w:rsid w:val="00BB1435"/>
    <w:rsid w:val="00BB4849"/>
    <w:rsid w:val="00BB675F"/>
    <w:rsid w:val="00BB6B41"/>
    <w:rsid w:val="00BC246D"/>
    <w:rsid w:val="00BC2D1E"/>
    <w:rsid w:val="00BC5107"/>
    <w:rsid w:val="00BC6AD2"/>
    <w:rsid w:val="00BE5459"/>
    <w:rsid w:val="00BF2881"/>
    <w:rsid w:val="00BF750D"/>
    <w:rsid w:val="00C01BE3"/>
    <w:rsid w:val="00C146EA"/>
    <w:rsid w:val="00C52044"/>
    <w:rsid w:val="00C54690"/>
    <w:rsid w:val="00C63C39"/>
    <w:rsid w:val="00C76E24"/>
    <w:rsid w:val="00C87F1E"/>
    <w:rsid w:val="00C902DD"/>
    <w:rsid w:val="00C934C1"/>
    <w:rsid w:val="00C96ECC"/>
    <w:rsid w:val="00C9724E"/>
    <w:rsid w:val="00CA1A97"/>
    <w:rsid w:val="00CA247F"/>
    <w:rsid w:val="00CA2DBE"/>
    <w:rsid w:val="00CB2B25"/>
    <w:rsid w:val="00CB418D"/>
    <w:rsid w:val="00CC4258"/>
    <w:rsid w:val="00CC5EC1"/>
    <w:rsid w:val="00CD45BE"/>
    <w:rsid w:val="00CE41E3"/>
    <w:rsid w:val="00CE4450"/>
    <w:rsid w:val="00CE49F3"/>
    <w:rsid w:val="00CE5AB3"/>
    <w:rsid w:val="00CF3CCC"/>
    <w:rsid w:val="00CF58F8"/>
    <w:rsid w:val="00D13817"/>
    <w:rsid w:val="00D17155"/>
    <w:rsid w:val="00D260E0"/>
    <w:rsid w:val="00D30DC9"/>
    <w:rsid w:val="00D31CC8"/>
    <w:rsid w:val="00D37A85"/>
    <w:rsid w:val="00D4190E"/>
    <w:rsid w:val="00D50B4D"/>
    <w:rsid w:val="00D51A1F"/>
    <w:rsid w:val="00D53AFA"/>
    <w:rsid w:val="00D60FE3"/>
    <w:rsid w:val="00D61952"/>
    <w:rsid w:val="00D62FD0"/>
    <w:rsid w:val="00D713A7"/>
    <w:rsid w:val="00D81223"/>
    <w:rsid w:val="00D83F33"/>
    <w:rsid w:val="00D90CA1"/>
    <w:rsid w:val="00D90DF0"/>
    <w:rsid w:val="00D917AE"/>
    <w:rsid w:val="00D91EA4"/>
    <w:rsid w:val="00D977CF"/>
    <w:rsid w:val="00DA4DA5"/>
    <w:rsid w:val="00DB0B6D"/>
    <w:rsid w:val="00DB47B2"/>
    <w:rsid w:val="00DB61C0"/>
    <w:rsid w:val="00DB79FF"/>
    <w:rsid w:val="00DC01C1"/>
    <w:rsid w:val="00DC3217"/>
    <w:rsid w:val="00DC41FF"/>
    <w:rsid w:val="00DC598D"/>
    <w:rsid w:val="00DD7119"/>
    <w:rsid w:val="00DD7FD5"/>
    <w:rsid w:val="00DE79D7"/>
    <w:rsid w:val="00DF70D7"/>
    <w:rsid w:val="00E049C9"/>
    <w:rsid w:val="00E109B0"/>
    <w:rsid w:val="00E16C0A"/>
    <w:rsid w:val="00E23B64"/>
    <w:rsid w:val="00E245FB"/>
    <w:rsid w:val="00E3609C"/>
    <w:rsid w:val="00E36974"/>
    <w:rsid w:val="00E372FC"/>
    <w:rsid w:val="00E4091A"/>
    <w:rsid w:val="00E40BC4"/>
    <w:rsid w:val="00E54450"/>
    <w:rsid w:val="00E549A7"/>
    <w:rsid w:val="00E61905"/>
    <w:rsid w:val="00E7338E"/>
    <w:rsid w:val="00E76B0D"/>
    <w:rsid w:val="00E91D5F"/>
    <w:rsid w:val="00E97F1C"/>
    <w:rsid w:val="00EA73FF"/>
    <w:rsid w:val="00EB50BD"/>
    <w:rsid w:val="00EC1EA0"/>
    <w:rsid w:val="00EC6D4A"/>
    <w:rsid w:val="00ED3D1E"/>
    <w:rsid w:val="00EE6487"/>
    <w:rsid w:val="00EF600A"/>
    <w:rsid w:val="00EF7918"/>
    <w:rsid w:val="00EF7E0B"/>
    <w:rsid w:val="00EF7FEB"/>
    <w:rsid w:val="00F0476C"/>
    <w:rsid w:val="00F07536"/>
    <w:rsid w:val="00F112F1"/>
    <w:rsid w:val="00F4319A"/>
    <w:rsid w:val="00F529AA"/>
    <w:rsid w:val="00F56904"/>
    <w:rsid w:val="00F57F31"/>
    <w:rsid w:val="00F626B6"/>
    <w:rsid w:val="00F82D19"/>
    <w:rsid w:val="00F848B2"/>
    <w:rsid w:val="00F8717D"/>
    <w:rsid w:val="00F91131"/>
    <w:rsid w:val="00F9147F"/>
    <w:rsid w:val="00F96747"/>
    <w:rsid w:val="00FA03B6"/>
    <w:rsid w:val="00FA28F4"/>
    <w:rsid w:val="00FA6954"/>
    <w:rsid w:val="00FB026B"/>
    <w:rsid w:val="00FC4A1E"/>
    <w:rsid w:val="00FC5AF9"/>
    <w:rsid w:val="00FC748F"/>
    <w:rsid w:val="00FD263C"/>
    <w:rsid w:val="00FE1D11"/>
    <w:rsid w:val="00FE244D"/>
    <w:rsid w:val="00FE3BA9"/>
    <w:rsid w:val="00FF4290"/>
    <w:rsid w:val="00FF4A69"/>
    <w:rsid w:val="027CA113"/>
    <w:rsid w:val="03437B95"/>
    <w:rsid w:val="054F2465"/>
    <w:rsid w:val="17B75346"/>
    <w:rsid w:val="2207BE33"/>
    <w:rsid w:val="24EB7B33"/>
    <w:rsid w:val="2BB2B7E8"/>
    <w:rsid w:val="2BB40D60"/>
    <w:rsid w:val="336C9429"/>
    <w:rsid w:val="37FE3FD4"/>
    <w:rsid w:val="3E2542A0"/>
    <w:rsid w:val="414B9B88"/>
    <w:rsid w:val="4560206B"/>
    <w:rsid w:val="4BAEA8CD"/>
    <w:rsid w:val="4C52CE18"/>
    <w:rsid w:val="4FBA0E39"/>
    <w:rsid w:val="5250814E"/>
    <w:rsid w:val="5F33BE13"/>
    <w:rsid w:val="615A512C"/>
    <w:rsid w:val="660D8266"/>
    <w:rsid w:val="66347686"/>
    <w:rsid w:val="66C296A8"/>
    <w:rsid w:val="74ACDB71"/>
    <w:rsid w:val="79288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069F69"/>
  <w15:docId w15:val="{59563B17-D7E5-439C-8C0B-869CEBDC3CA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semiHidden="1" w:unhideWhenUsed="1" w:qFormat="1"/>
    <w:lsdException w:name="toc 2" w:uiPriority="1" w:semiHidden="1" w:unhideWhenUsed="1" w:qFormat="1"/>
    <w:lsdException w:name="toc 3" w:uiPriority="1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uiPriority="0" w:semiHidden="1" w:unhideWhenUsed="1"/>
    <w:lsdException w:name="List Continue" w:uiPriority="0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C75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 w:eastAsia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1"/>
    <w:qFormat/>
    <w:rsid w:val="00DB47B2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D6FB7"/>
    <w:pPr>
      <w:keepNext/>
      <w:tabs>
        <w:tab w:val="left" w:pos="567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47B2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3D6FB7"/>
    <w:pPr>
      <w:keepNext/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center"/>
      <w:outlineLvl w:val="4"/>
    </w:pPr>
    <w:rPr>
      <w:b/>
      <w:i/>
      <w:spacing w:val="-3"/>
      <w:sz w:val="36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7B2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7B2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B47B2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rsid w:val="003D6FB7"/>
    <w:rPr>
      <w:rFonts w:ascii="Arial" w:hAnsi="Arial" w:eastAsia="Times New Roman" w:cs="Times New Roman"/>
      <w:b/>
      <w:szCs w:val="20"/>
      <w:lang w:val="en-AU"/>
    </w:rPr>
  </w:style>
  <w:style w:type="character" w:styleId="Heading5Char" w:customStyle="1">
    <w:name w:val="Heading 5 Char"/>
    <w:basedOn w:val="DefaultParagraphFont"/>
    <w:link w:val="Heading5"/>
    <w:rsid w:val="003D6FB7"/>
    <w:rPr>
      <w:rFonts w:ascii="Arial" w:hAnsi="Arial" w:eastAsia="Times New Roman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Header">
    <w:name w:val="header"/>
    <w:basedOn w:val="Normal"/>
    <w:link w:val="HeaderChar"/>
    <w:uiPriority w:val="99"/>
    <w:rsid w:val="003D6FB7"/>
    <w:pPr>
      <w:tabs>
        <w:tab w:val="center" w:pos="4153"/>
        <w:tab w:val="right" w:pos="830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D6FB7"/>
    <w:rPr>
      <w:rFonts w:ascii="Arial" w:hAnsi="Arial" w:eastAsia="Times New Roman" w:cs="Times New Roman"/>
      <w:szCs w:val="20"/>
      <w:lang w:val="en-AU"/>
    </w:rPr>
  </w:style>
  <w:style w:type="paragraph" w:styleId="ListContinue">
    <w:name w:val="List Continue"/>
    <w:basedOn w:val="Normal"/>
    <w:rsid w:val="003D6FB7"/>
    <w:pPr>
      <w:spacing w:after="120"/>
      <w:ind w:left="283"/>
    </w:pPr>
  </w:style>
  <w:style w:type="character" w:styleId="Hyperlink">
    <w:name w:val="Hyperlink"/>
    <w:rsid w:val="003D6FB7"/>
    <w:rPr>
      <w:color w:val="0000FF"/>
      <w:u w:val="single"/>
    </w:rPr>
  </w:style>
  <w:style w:type="character" w:styleId="apple-style-span" w:customStyle="1">
    <w:name w:val="apple-style-span"/>
    <w:rsid w:val="003D6FB7"/>
  </w:style>
  <w:style w:type="character" w:styleId="apple-converted-space" w:customStyle="1">
    <w:name w:val="apple-converted-space"/>
    <w:rsid w:val="003D6FB7"/>
  </w:style>
  <w:style w:type="character" w:styleId="CommentReference">
    <w:name w:val="annotation reference"/>
    <w:rsid w:val="003D6FB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6FB7"/>
    <w:rPr>
      <w:sz w:val="20"/>
    </w:rPr>
  </w:style>
  <w:style w:type="character" w:styleId="CommentTextChar" w:customStyle="1">
    <w:name w:val="Comment Text Char"/>
    <w:basedOn w:val="DefaultParagraphFont"/>
    <w:link w:val="CommentText"/>
    <w:rsid w:val="003D6FB7"/>
    <w:rPr>
      <w:rFonts w:ascii="Arial" w:hAnsi="Arial" w:eastAsia="Times New Roman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FB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D6FB7"/>
    <w:rPr>
      <w:rFonts w:ascii="Tahoma" w:hAnsi="Tahoma" w:eastAsia="Times New Roman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146E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146EA"/>
    <w:rPr>
      <w:rFonts w:ascii="Arial" w:hAnsi="Arial" w:eastAsia="Times New Roman" w:cs="Times New Roman"/>
      <w:szCs w:val="20"/>
      <w:lang w:val="en-AU"/>
    </w:rPr>
  </w:style>
  <w:style w:type="table" w:styleId="TableGrid">
    <w:name w:val="Table Grid"/>
    <w:basedOn w:val="TableNormal"/>
    <w:uiPriority w:val="59"/>
    <w:rsid w:val="008662B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1"/>
    <w:qFormat/>
    <w:rsid w:val="008662BA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DB47B2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AU"/>
    </w:rPr>
  </w:style>
  <w:style w:type="character" w:styleId="Heading4Char" w:customStyle="1">
    <w:name w:val="Heading 4 Char"/>
    <w:basedOn w:val="DefaultParagraphFont"/>
    <w:link w:val="Heading4"/>
    <w:uiPriority w:val="9"/>
    <w:rsid w:val="00DB47B2"/>
    <w:rPr>
      <w:rFonts w:asciiTheme="majorHAnsi" w:hAnsiTheme="majorHAnsi" w:eastAsiaTheme="majorEastAsia" w:cstheme="majorBidi"/>
      <w:b/>
      <w:bCs/>
      <w:i/>
      <w:iCs/>
      <w:color w:val="4F81BD" w:themeColor="accent1"/>
      <w:szCs w:val="20"/>
      <w:lang w:val="en-AU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B47B2"/>
    <w:rPr>
      <w:rFonts w:asciiTheme="majorHAnsi" w:hAnsiTheme="majorHAnsi" w:eastAsiaTheme="majorEastAsia" w:cstheme="majorBidi"/>
      <w:i/>
      <w:iCs/>
      <w:color w:val="243F60" w:themeColor="accent1" w:themeShade="7F"/>
      <w:szCs w:val="20"/>
      <w:lang w:val="en-AU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B47B2"/>
    <w:rPr>
      <w:rFonts w:asciiTheme="majorHAnsi" w:hAnsiTheme="majorHAnsi" w:eastAsiaTheme="majorEastAsia" w:cstheme="majorBidi"/>
      <w:i/>
      <w:iCs/>
      <w:color w:val="404040" w:themeColor="text1" w:themeTint="BF"/>
      <w:szCs w:val="20"/>
      <w:lang w:val="en-AU"/>
    </w:rPr>
  </w:style>
  <w:style w:type="character" w:styleId="Heading9Char" w:customStyle="1">
    <w:name w:val="Heading 9 Char"/>
    <w:basedOn w:val="DefaultParagraphFont"/>
    <w:link w:val="Heading9"/>
    <w:uiPriority w:val="9"/>
    <w:rsid w:val="00DB47B2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val="en-AU"/>
    </w:rPr>
  </w:style>
  <w:style w:type="paragraph" w:styleId="BodyText">
    <w:name w:val="Body Text"/>
    <w:basedOn w:val="Normal"/>
    <w:link w:val="BodyTextChar"/>
    <w:uiPriority w:val="1"/>
    <w:qFormat/>
    <w:rsid w:val="00DB47B2"/>
    <w:pPr>
      <w:spacing w:after="120"/>
    </w:pPr>
  </w:style>
  <w:style w:type="character" w:styleId="BodyTextChar" w:customStyle="1">
    <w:name w:val="Body Text Char"/>
    <w:basedOn w:val="DefaultParagraphFont"/>
    <w:link w:val="BodyText"/>
    <w:rsid w:val="00DB47B2"/>
    <w:rPr>
      <w:rFonts w:ascii="Arial" w:hAnsi="Arial" w:eastAsia="Times New Roman" w:cs="Times New Roman"/>
      <w:szCs w:val="20"/>
      <w:lang w:val="en-AU"/>
    </w:rPr>
  </w:style>
  <w:style w:type="paragraph" w:styleId="BodyTextIndent">
    <w:name w:val="Body Text Indent"/>
    <w:basedOn w:val="Normal"/>
    <w:link w:val="BodyTextIndentChar"/>
    <w:rsid w:val="00DB47B2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rsid w:val="00DB47B2"/>
    <w:rPr>
      <w:rFonts w:ascii="Arial" w:hAnsi="Arial" w:eastAsia="Times New Roman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DB47B2"/>
    <w:pPr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both"/>
    </w:pPr>
    <w:rPr>
      <w:b/>
      <w:i/>
      <w:spacing w:val="-3"/>
      <w:sz w:val="36"/>
      <w:lang w:val="en-GB"/>
    </w:rPr>
  </w:style>
  <w:style w:type="character" w:styleId="BodyText2Char" w:customStyle="1">
    <w:name w:val="Body Text 2 Char"/>
    <w:basedOn w:val="DefaultParagraphFont"/>
    <w:link w:val="BodyText2"/>
    <w:rsid w:val="00DB47B2"/>
    <w:rPr>
      <w:rFonts w:ascii="Arial" w:hAnsi="Arial" w:eastAsia="Times New Roman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BodyTextIndent2">
    <w:name w:val="Body Text Indent 2"/>
    <w:basedOn w:val="Normal"/>
    <w:link w:val="BodyTextIndent2Char"/>
    <w:rsid w:val="00DB47B2"/>
    <w:pPr>
      <w:ind w:left="1440" w:hanging="1440"/>
      <w:jc w:val="both"/>
    </w:pPr>
    <w:rPr>
      <w:b/>
      <w:i/>
      <w:iCs/>
    </w:rPr>
  </w:style>
  <w:style w:type="character" w:styleId="BodyTextIndent2Char" w:customStyle="1">
    <w:name w:val="Body Text Indent 2 Char"/>
    <w:basedOn w:val="DefaultParagraphFont"/>
    <w:link w:val="BodyTextIndent2"/>
    <w:rsid w:val="00DB47B2"/>
    <w:rPr>
      <w:rFonts w:ascii="Arial" w:hAnsi="Arial" w:eastAsia="Times New Roman" w:cs="Times New Roman"/>
      <w:b/>
      <w:i/>
      <w:iCs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DB47B2"/>
    <w:pPr>
      <w:tabs>
        <w:tab w:val="left" w:pos="567"/>
      </w:tabs>
      <w:ind w:left="306" w:hanging="1440"/>
      <w:jc w:val="both"/>
    </w:pPr>
    <w:rPr>
      <w:bCs/>
    </w:rPr>
  </w:style>
  <w:style w:type="character" w:styleId="BodyTextIndent3Char" w:customStyle="1">
    <w:name w:val="Body Text Indent 3 Char"/>
    <w:basedOn w:val="DefaultParagraphFont"/>
    <w:link w:val="BodyTextIndent3"/>
    <w:rsid w:val="00DB47B2"/>
    <w:rPr>
      <w:rFonts w:ascii="Arial" w:hAnsi="Arial" w:eastAsia="Times New Roman" w:cs="Times New Roman"/>
      <w:bCs/>
      <w:szCs w:val="20"/>
      <w:lang w:val="en-AU"/>
    </w:rPr>
  </w:style>
  <w:style w:type="paragraph" w:styleId="c2" w:customStyle="1">
    <w:name w:val="c2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3" w:customStyle="1">
    <w:name w:val="p3"/>
    <w:basedOn w:val="Normal"/>
    <w:rsid w:val="00DB47B2"/>
    <w:pPr>
      <w:widowControl w:val="0"/>
      <w:tabs>
        <w:tab w:val="left" w:pos="740"/>
      </w:tabs>
      <w:overflowPunct/>
      <w:spacing w:line="240" w:lineRule="atLeast"/>
      <w:ind w:left="1520" w:hanging="7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4" w:customStyle="1">
    <w:name w:val="p4"/>
    <w:basedOn w:val="Normal"/>
    <w:rsid w:val="00DB47B2"/>
    <w:pPr>
      <w:widowControl w:val="0"/>
      <w:tabs>
        <w:tab w:val="left" w:pos="780"/>
      </w:tabs>
      <w:overflowPunct/>
      <w:spacing w:line="260" w:lineRule="atLeast"/>
      <w:ind w:left="14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" w:customStyle="1">
    <w:name w:val="p5"/>
    <w:basedOn w:val="Normal"/>
    <w:rsid w:val="00DB47B2"/>
    <w:pPr>
      <w:widowControl w:val="0"/>
      <w:tabs>
        <w:tab w:val="left" w:pos="860"/>
      </w:tabs>
      <w:overflowPunct/>
      <w:spacing w:line="240" w:lineRule="atLeast"/>
      <w:ind w:left="13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" w:customStyle="1">
    <w:name w:val="p6"/>
    <w:basedOn w:val="Normal"/>
    <w:rsid w:val="00DB47B2"/>
    <w:pPr>
      <w:widowControl w:val="0"/>
      <w:tabs>
        <w:tab w:val="left" w:pos="1420"/>
      </w:tabs>
      <w:overflowPunct/>
      <w:spacing w:line="260" w:lineRule="atLeast"/>
      <w:ind w:left="8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" w:customStyle="1">
    <w:name w:val="p7"/>
    <w:basedOn w:val="Normal"/>
    <w:rsid w:val="00DB47B2"/>
    <w:pPr>
      <w:widowControl w:val="0"/>
      <w:tabs>
        <w:tab w:val="left" w:pos="1660"/>
      </w:tabs>
      <w:overflowPunct/>
      <w:spacing w:line="260" w:lineRule="atLeast"/>
      <w:ind w:left="512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" w:customStyle="1">
    <w:name w:val="p8"/>
    <w:basedOn w:val="Normal"/>
    <w:rsid w:val="00DB47B2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" w:customStyle="1">
    <w:name w:val="p9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0" w:customStyle="1">
    <w:name w:val="p10"/>
    <w:basedOn w:val="Normal"/>
    <w:rsid w:val="00DB47B2"/>
    <w:pPr>
      <w:widowControl w:val="0"/>
      <w:tabs>
        <w:tab w:val="left" w:pos="440"/>
        <w:tab w:val="left" w:pos="860"/>
      </w:tabs>
      <w:overflowPunct/>
      <w:spacing w:line="260" w:lineRule="atLeast"/>
      <w:ind w:left="1376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1" w:customStyle="1">
    <w:name w:val="p11"/>
    <w:basedOn w:val="Normal"/>
    <w:rsid w:val="00DB47B2"/>
    <w:pPr>
      <w:widowControl w:val="0"/>
      <w:tabs>
        <w:tab w:val="left" w:pos="900"/>
      </w:tabs>
      <w:overflowPunct/>
      <w:spacing w:line="520" w:lineRule="atLeast"/>
      <w:ind w:left="1376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13" w:customStyle="1">
    <w:name w:val="t13"/>
    <w:basedOn w:val="Normal"/>
    <w:rsid w:val="00DB47B2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4" w:customStyle="1">
    <w:name w:val="p14"/>
    <w:basedOn w:val="Normal"/>
    <w:rsid w:val="00DB47B2"/>
    <w:pPr>
      <w:widowControl w:val="0"/>
      <w:tabs>
        <w:tab w:val="left" w:pos="440"/>
      </w:tabs>
      <w:overflowPunct/>
      <w:spacing w:line="260" w:lineRule="atLeast"/>
      <w:ind w:left="18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5" w:customStyle="1">
    <w:name w:val="p15"/>
    <w:basedOn w:val="Normal"/>
    <w:rsid w:val="00DB47B2"/>
    <w:pPr>
      <w:widowControl w:val="0"/>
      <w:tabs>
        <w:tab w:val="left" w:pos="720"/>
      </w:tabs>
      <w:overflowPunct/>
      <w:spacing w:line="240" w:lineRule="atLeast"/>
      <w:ind w:left="1520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6" w:customStyle="1">
    <w:name w:val="p16"/>
    <w:basedOn w:val="Normal"/>
    <w:rsid w:val="00DB47B2"/>
    <w:pPr>
      <w:widowControl w:val="0"/>
      <w:tabs>
        <w:tab w:val="left" w:pos="860"/>
        <w:tab w:val="left" w:pos="1160"/>
      </w:tabs>
      <w:overflowPunct/>
      <w:spacing w:line="260" w:lineRule="atLeast"/>
      <w:ind w:left="1520" w:firstLine="144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7" w:customStyle="1">
    <w:name w:val="p17"/>
    <w:basedOn w:val="Normal"/>
    <w:rsid w:val="00DB47B2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8" w:customStyle="1">
    <w:name w:val="p18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9" w:customStyle="1">
    <w:name w:val="p19"/>
    <w:basedOn w:val="Normal"/>
    <w:rsid w:val="00DB47B2"/>
    <w:pPr>
      <w:widowControl w:val="0"/>
      <w:tabs>
        <w:tab w:val="left" w:pos="1160"/>
      </w:tabs>
      <w:overflowPunct/>
      <w:spacing w:line="260" w:lineRule="atLeast"/>
      <w:ind w:left="10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1" w:customStyle="1">
    <w:name w:val="c1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2510FA"/>
    <w:pPr>
      <w:overflowPunct/>
      <w:autoSpaceDE/>
      <w:autoSpaceDN/>
      <w:adjustRightInd/>
      <w:jc w:val="center"/>
      <w:textAlignment w:val="auto"/>
    </w:pPr>
    <w:rPr>
      <w:rFonts w:cs="Arial"/>
      <w:b/>
      <w:bCs/>
      <w:szCs w:val="24"/>
      <w:lang w:val="en-US"/>
    </w:rPr>
  </w:style>
  <w:style w:type="character" w:styleId="SubtitleChar" w:customStyle="1">
    <w:name w:val="Subtitle Char"/>
    <w:basedOn w:val="DefaultParagraphFont"/>
    <w:link w:val="Subtitle"/>
    <w:rsid w:val="002510FA"/>
    <w:rPr>
      <w:rFonts w:ascii="Arial" w:hAnsi="Arial" w:eastAsia="Times New Roman" w:cs="Arial"/>
      <w:b/>
      <w:bCs/>
      <w:szCs w:val="24"/>
    </w:rPr>
  </w:style>
  <w:style w:type="paragraph" w:styleId="p12" w:customStyle="1">
    <w:name w:val="p12"/>
    <w:basedOn w:val="Normal"/>
    <w:rsid w:val="002510FA"/>
    <w:pPr>
      <w:widowControl w:val="0"/>
      <w:tabs>
        <w:tab w:val="left" w:pos="1240"/>
      </w:tabs>
      <w:overflowPunct/>
      <w:spacing w:line="280" w:lineRule="atLeast"/>
      <w:ind w:left="944" w:hanging="129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3" w:customStyle="1">
    <w:name w:val="p13"/>
    <w:basedOn w:val="Normal"/>
    <w:rsid w:val="002510FA"/>
    <w:pPr>
      <w:widowControl w:val="0"/>
      <w:tabs>
        <w:tab w:val="left" w:pos="5120"/>
      </w:tabs>
      <w:overflowPunct/>
      <w:spacing w:line="240" w:lineRule="atLeast"/>
      <w:ind w:left="28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7" w:customStyle="1">
    <w:name w:val="c7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0" w:customStyle="1">
    <w:name w:val="p20"/>
    <w:basedOn w:val="Normal"/>
    <w:rsid w:val="002510FA"/>
    <w:pPr>
      <w:widowControl w:val="0"/>
      <w:overflowPunct/>
      <w:spacing w:line="24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1" w:customStyle="1">
    <w:name w:val="p21"/>
    <w:basedOn w:val="Normal"/>
    <w:rsid w:val="002510FA"/>
    <w:pPr>
      <w:widowControl w:val="0"/>
      <w:overflowPunct/>
      <w:spacing w:line="38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2" w:customStyle="1">
    <w:name w:val="p22"/>
    <w:basedOn w:val="Normal"/>
    <w:rsid w:val="002510FA"/>
    <w:pPr>
      <w:widowControl w:val="0"/>
      <w:tabs>
        <w:tab w:val="left" w:pos="580"/>
      </w:tabs>
      <w:overflowPunct/>
      <w:spacing w:line="240" w:lineRule="atLeast"/>
      <w:ind w:left="164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3" w:customStyle="1">
    <w:name w:val="p23"/>
    <w:basedOn w:val="Normal"/>
    <w:rsid w:val="002510FA"/>
    <w:pPr>
      <w:widowControl w:val="0"/>
      <w:tabs>
        <w:tab w:val="left" w:pos="720"/>
      </w:tabs>
      <w:overflowPunct/>
      <w:spacing w:line="10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" w:customStyle="1">
    <w:name w:val="p1"/>
    <w:basedOn w:val="Normal"/>
    <w:rsid w:val="002510FA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3" w:customStyle="1">
    <w:name w:val="c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6" w:customStyle="1">
    <w:name w:val="t2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7" w:customStyle="1">
    <w:name w:val="t27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6" w:customStyle="1">
    <w:name w:val="t3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8" w:customStyle="1">
    <w:name w:val="t2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9" w:customStyle="1">
    <w:name w:val="t29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40" w:customStyle="1">
    <w:name w:val="p40"/>
    <w:basedOn w:val="Normal"/>
    <w:rsid w:val="002510FA"/>
    <w:pPr>
      <w:widowControl w:val="0"/>
      <w:tabs>
        <w:tab w:val="left" w:pos="240"/>
      </w:tabs>
      <w:overflowPunct/>
      <w:spacing w:line="52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7" w:customStyle="1">
    <w:name w:val="t3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8" w:customStyle="1">
    <w:name w:val="t3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9" w:customStyle="1">
    <w:name w:val="t3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3" w:customStyle="1">
    <w:name w:val="p53"/>
    <w:basedOn w:val="Normal"/>
    <w:rsid w:val="002510FA"/>
    <w:pPr>
      <w:widowControl w:val="0"/>
      <w:tabs>
        <w:tab w:val="left" w:pos="420"/>
      </w:tabs>
      <w:overflowPunct/>
      <w:spacing w:line="240" w:lineRule="atLeast"/>
      <w:ind w:left="45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4" w:customStyle="1">
    <w:name w:val="p54"/>
    <w:basedOn w:val="Normal"/>
    <w:rsid w:val="002510FA"/>
    <w:pPr>
      <w:widowControl w:val="0"/>
      <w:tabs>
        <w:tab w:val="left" w:pos="940"/>
      </w:tabs>
      <w:overflowPunct/>
      <w:spacing w:line="240" w:lineRule="atLeast"/>
      <w:ind w:left="40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5" w:customStyle="1">
    <w:name w:val="p55"/>
    <w:basedOn w:val="Normal"/>
    <w:rsid w:val="002510FA"/>
    <w:pPr>
      <w:widowControl w:val="0"/>
      <w:tabs>
        <w:tab w:val="left" w:pos="340"/>
      </w:tabs>
      <w:overflowPunct/>
      <w:spacing w:line="240" w:lineRule="atLeast"/>
      <w:ind w:left="4652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6" w:customStyle="1">
    <w:name w:val="p56"/>
    <w:basedOn w:val="Normal"/>
    <w:rsid w:val="002510FA"/>
    <w:pPr>
      <w:widowControl w:val="0"/>
      <w:tabs>
        <w:tab w:val="left" w:pos="440"/>
      </w:tabs>
      <w:overflowPunct/>
      <w:spacing w:line="520" w:lineRule="atLeast"/>
      <w:ind w:left="45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7" w:customStyle="1">
    <w:name w:val="p57"/>
    <w:basedOn w:val="Normal"/>
    <w:rsid w:val="002510FA"/>
    <w:pPr>
      <w:widowControl w:val="0"/>
      <w:tabs>
        <w:tab w:val="left" w:pos="220"/>
      </w:tabs>
      <w:overflowPunct/>
      <w:spacing w:line="520" w:lineRule="atLeast"/>
      <w:ind w:left="4508" w:hanging="432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47" w:customStyle="1">
    <w:name w:val="t4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1" w:customStyle="1">
    <w:name w:val="p61"/>
    <w:basedOn w:val="Normal"/>
    <w:rsid w:val="002510FA"/>
    <w:pPr>
      <w:widowControl w:val="0"/>
      <w:overflowPunct/>
      <w:spacing w:line="26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2" w:customStyle="1">
    <w:name w:val="p62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3" w:customStyle="1">
    <w:name w:val="p63"/>
    <w:basedOn w:val="Normal"/>
    <w:rsid w:val="002510FA"/>
    <w:pPr>
      <w:widowControl w:val="0"/>
      <w:tabs>
        <w:tab w:val="left" w:pos="1420"/>
      </w:tabs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4" w:customStyle="1">
    <w:name w:val="p64"/>
    <w:basedOn w:val="Normal"/>
    <w:rsid w:val="002510FA"/>
    <w:pPr>
      <w:widowControl w:val="0"/>
      <w:tabs>
        <w:tab w:val="left" w:pos="460"/>
        <w:tab w:val="left" w:pos="1420"/>
      </w:tabs>
      <w:overflowPunct/>
      <w:spacing w:line="400" w:lineRule="atLeast"/>
      <w:ind w:left="44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65" w:customStyle="1">
    <w:name w:val="t6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8" w:customStyle="1">
    <w:name w:val="p68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9" w:customStyle="1">
    <w:name w:val="p69"/>
    <w:basedOn w:val="Normal"/>
    <w:rsid w:val="002510FA"/>
    <w:pPr>
      <w:widowControl w:val="0"/>
      <w:tabs>
        <w:tab w:val="left" w:pos="640"/>
      </w:tabs>
      <w:overflowPunct/>
      <w:spacing w:line="260" w:lineRule="atLeast"/>
      <w:ind w:left="4364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0" w:customStyle="1">
    <w:name w:val="p70"/>
    <w:basedOn w:val="Normal"/>
    <w:rsid w:val="002510FA"/>
    <w:pPr>
      <w:widowControl w:val="0"/>
      <w:overflowPunct/>
      <w:spacing w:line="240" w:lineRule="atLeast"/>
      <w:ind w:left="436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1" w:customStyle="1">
    <w:name w:val="p71"/>
    <w:basedOn w:val="Normal"/>
    <w:rsid w:val="002510FA"/>
    <w:pPr>
      <w:widowControl w:val="0"/>
      <w:overflowPunct/>
      <w:spacing w:line="260" w:lineRule="atLeast"/>
      <w:ind w:left="44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4" w:customStyle="1">
    <w:name w:val="p74"/>
    <w:basedOn w:val="Normal"/>
    <w:rsid w:val="002510FA"/>
    <w:pPr>
      <w:widowControl w:val="0"/>
      <w:tabs>
        <w:tab w:val="left" w:pos="940"/>
        <w:tab w:val="left" w:pos="1140"/>
      </w:tabs>
      <w:overflowPunct/>
      <w:spacing w:line="500" w:lineRule="atLeast"/>
      <w:ind w:left="3500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76" w:customStyle="1">
    <w:name w:val="t7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5" w:customStyle="1">
    <w:name w:val="p85"/>
    <w:basedOn w:val="Normal"/>
    <w:rsid w:val="002510FA"/>
    <w:pPr>
      <w:widowControl w:val="0"/>
      <w:tabs>
        <w:tab w:val="left" w:pos="1140"/>
      </w:tabs>
      <w:overflowPunct/>
      <w:spacing w:line="260" w:lineRule="atLeast"/>
      <w:ind w:left="38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6" w:customStyle="1">
    <w:name w:val="p86"/>
    <w:basedOn w:val="Normal"/>
    <w:rsid w:val="002510FA"/>
    <w:pPr>
      <w:widowControl w:val="0"/>
      <w:tabs>
        <w:tab w:val="left" w:pos="900"/>
        <w:tab w:val="left" w:pos="1120"/>
      </w:tabs>
      <w:overflowPunct/>
      <w:spacing w:line="280" w:lineRule="atLeast"/>
      <w:ind w:left="3788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6" w:customStyle="1">
    <w:name w:val="p96"/>
    <w:basedOn w:val="Normal"/>
    <w:rsid w:val="002510FA"/>
    <w:pPr>
      <w:widowControl w:val="0"/>
      <w:overflowPunct/>
      <w:spacing w:line="260" w:lineRule="atLeast"/>
      <w:ind w:left="44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7" w:customStyle="1">
    <w:name w:val="p97"/>
    <w:basedOn w:val="Normal"/>
    <w:rsid w:val="002510FA"/>
    <w:pPr>
      <w:widowControl w:val="0"/>
      <w:tabs>
        <w:tab w:val="left" w:pos="560"/>
      </w:tabs>
      <w:overflowPunct/>
      <w:spacing w:line="240" w:lineRule="atLeast"/>
      <w:ind w:left="43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00" w:customStyle="1">
    <w:name w:val="p100"/>
    <w:basedOn w:val="Normal"/>
    <w:rsid w:val="002510FA"/>
    <w:pPr>
      <w:widowControl w:val="0"/>
      <w:tabs>
        <w:tab w:val="left" w:pos="900"/>
      </w:tabs>
      <w:overflowPunct/>
      <w:spacing w:line="240" w:lineRule="atLeast"/>
      <w:ind w:left="404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17" w:customStyle="1">
    <w:name w:val="t17"/>
    <w:basedOn w:val="Normal"/>
    <w:rsid w:val="002510FA"/>
    <w:pPr>
      <w:widowControl w:val="0"/>
      <w:overflowPunct/>
      <w:spacing w:line="52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24" w:customStyle="1">
    <w:name w:val="t2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25" w:customStyle="1">
    <w:name w:val="t25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34" w:customStyle="1">
    <w:name w:val="t3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32" w:customStyle="1">
    <w:name w:val="p32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33" w:customStyle="1">
    <w:name w:val="p33"/>
    <w:basedOn w:val="Normal"/>
    <w:rsid w:val="002510FA"/>
    <w:pPr>
      <w:widowControl w:val="0"/>
      <w:overflowPunct/>
      <w:spacing w:line="24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1" w:customStyle="1">
    <w:name w:val="p41"/>
    <w:basedOn w:val="Normal"/>
    <w:rsid w:val="002510FA"/>
    <w:pPr>
      <w:widowControl w:val="0"/>
      <w:tabs>
        <w:tab w:val="left" w:pos="620"/>
      </w:tabs>
      <w:overflowPunct/>
      <w:spacing w:line="52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35" w:customStyle="1">
    <w:name w:val="t3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2" w:customStyle="1">
    <w:name w:val="p42"/>
    <w:basedOn w:val="Normal"/>
    <w:rsid w:val="002510FA"/>
    <w:pPr>
      <w:widowControl w:val="0"/>
      <w:tabs>
        <w:tab w:val="left" w:pos="720"/>
      </w:tabs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3" w:customStyle="1">
    <w:name w:val="p43"/>
    <w:basedOn w:val="Normal"/>
    <w:rsid w:val="002510FA"/>
    <w:pPr>
      <w:widowControl w:val="0"/>
      <w:overflowPunct/>
      <w:spacing w:line="26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4" w:customStyle="1">
    <w:name w:val="p44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5" w:customStyle="1">
    <w:name w:val="p45"/>
    <w:basedOn w:val="Normal"/>
    <w:rsid w:val="002510FA"/>
    <w:pPr>
      <w:widowControl w:val="0"/>
      <w:tabs>
        <w:tab w:val="left" w:pos="1300"/>
        <w:tab w:val="left" w:pos="1940"/>
      </w:tabs>
      <w:overflowPunct/>
      <w:spacing w:line="520" w:lineRule="atLeast"/>
      <w:ind w:left="328" w:hanging="576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9" w:customStyle="1">
    <w:name w:val="p49"/>
    <w:basedOn w:val="Normal"/>
    <w:rsid w:val="002510FA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0" w:customStyle="1">
    <w:name w:val="p50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1" w:customStyle="1">
    <w:name w:val="p51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2" w:customStyle="1">
    <w:name w:val="p52"/>
    <w:basedOn w:val="Normal"/>
    <w:rsid w:val="002510FA"/>
    <w:pPr>
      <w:widowControl w:val="0"/>
      <w:tabs>
        <w:tab w:val="left" w:pos="1640"/>
      </w:tabs>
      <w:overflowPunct/>
      <w:spacing w:line="240" w:lineRule="atLeast"/>
      <w:ind w:left="616" w:hanging="1008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58" w:customStyle="1">
    <w:name w:val="t5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59" w:customStyle="1">
    <w:name w:val="t5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60" w:customStyle="1">
    <w:name w:val="t60"/>
    <w:basedOn w:val="Normal"/>
    <w:rsid w:val="002510FA"/>
    <w:pPr>
      <w:widowControl w:val="0"/>
      <w:overflowPunct/>
      <w:spacing w:line="20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67" w:customStyle="1">
    <w:name w:val="p67"/>
    <w:basedOn w:val="Normal"/>
    <w:rsid w:val="002510FA"/>
    <w:pPr>
      <w:widowControl w:val="0"/>
      <w:overflowPunct/>
      <w:spacing w:line="26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72" w:customStyle="1">
    <w:name w:val="p72"/>
    <w:basedOn w:val="Normal"/>
    <w:rsid w:val="002510FA"/>
    <w:pPr>
      <w:widowControl w:val="0"/>
      <w:overflowPunct/>
      <w:spacing w:line="26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c73" w:customStyle="1">
    <w:name w:val="c7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75" w:customStyle="1">
    <w:name w:val="p75"/>
    <w:basedOn w:val="Normal"/>
    <w:rsid w:val="002510FA"/>
    <w:pPr>
      <w:widowControl w:val="0"/>
      <w:tabs>
        <w:tab w:val="left" w:pos="1300"/>
        <w:tab w:val="left" w:pos="1600"/>
      </w:tabs>
      <w:overflowPunct/>
      <w:spacing w:line="240" w:lineRule="atLeast"/>
      <w:ind w:left="616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0" w:customStyle="1">
    <w:name w:val="p80"/>
    <w:basedOn w:val="Normal"/>
    <w:rsid w:val="002510FA"/>
    <w:pPr>
      <w:widowControl w:val="0"/>
      <w:tabs>
        <w:tab w:val="left" w:pos="740"/>
      </w:tabs>
      <w:overflowPunct/>
      <w:spacing w:line="260" w:lineRule="atLeast"/>
      <w:ind w:left="146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2" w:customStyle="1">
    <w:name w:val="p82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624" w:hanging="576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3" w:customStyle="1">
    <w:name w:val="p83"/>
    <w:basedOn w:val="Normal"/>
    <w:rsid w:val="002510FA"/>
    <w:pPr>
      <w:widowControl w:val="0"/>
      <w:tabs>
        <w:tab w:val="left" w:pos="760"/>
      </w:tabs>
      <w:overflowPunct/>
      <w:spacing w:line="240" w:lineRule="atLeast"/>
      <w:ind w:left="144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c84" w:customStyle="1">
    <w:name w:val="c84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78" w:customStyle="1">
    <w:name w:val="t7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4" w:customStyle="1">
    <w:name w:val="p94"/>
    <w:basedOn w:val="Normal"/>
    <w:rsid w:val="002510FA"/>
    <w:pPr>
      <w:widowControl w:val="0"/>
      <w:tabs>
        <w:tab w:val="left" w:pos="4320"/>
      </w:tabs>
      <w:overflowPunct/>
      <w:spacing w:line="240" w:lineRule="atLeast"/>
      <w:ind w:left="2120" w:hanging="3024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5" w:customStyle="1">
    <w:name w:val="p95"/>
    <w:basedOn w:val="Normal"/>
    <w:rsid w:val="002510FA"/>
    <w:pPr>
      <w:widowControl w:val="0"/>
      <w:tabs>
        <w:tab w:val="left" w:pos="600"/>
      </w:tabs>
      <w:overflowPunct/>
      <w:spacing w:line="240" w:lineRule="atLeast"/>
      <w:ind w:left="904" w:hanging="72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9" w:customStyle="1">
    <w:name w:val="p99"/>
    <w:basedOn w:val="Normal"/>
    <w:rsid w:val="002510FA"/>
    <w:pPr>
      <w:widowControl w:val="0"/>
      <w:overflowPunct/>
      <w:spacing w:line="240" w:lineRule="atLeast"/>
      <w:ind w:left="1048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ableParagraph" w:customStyle="1">
    <w:name w:val="Table Paragraph"/>
    <w:basedOn w:val="Normal"/>
    <w:uiPriority w:val="1"/>
    <w:qFormat/>
    <w:rsid w:val="00795CB4"/>
    <w:pPr>
      <w:widowControl w:val="0"/>
      <w:overflowPunct/>
      <w:autoSpaceDE/>
      <w:autoSpaceDN/>
      <w:adjustRightInd/>
      <w:textAlignment w:val="auto"/>
    </w:pPr>
    <w:rPr>
      <w:rFonts w:asciiTheme="minorHAnsi" w:hAnsiTheme="minorHAnsi" w:eastAsiaTheme="minorHAnsi" w:cstheme="minorBidi"/>
      <w:szCs w:val="22"/>
      <w:lang w:val="en-US"/>
    </w:rPr>
  </w:style>
  <w:style w:type="table" w:styleId="LightList-Accent11" w:customStyle="1">
    <w:name w:val="Light List - Accent 11"/>
    <w:basedOn w:val="TableNormal"/>
    <w:uiPriority w:val="61"/>
    <w:rsid w:val="00CA2DBE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paragraph" w:styleId="TOC1">
    <w:name w:val="toc 1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sz w:val="18"/>
      <w:szCs w:val="18"/>
      <w:lang w:val="en-US"/>
    </w:rPr>
  </w:style>
  <w:style w:type="paragraph" w:styleId="TOC2">
    <w:name w:val="toc 2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53" w:hanging="401"/>
      <w:textAlignment w:val="auto"/>
    </w:pPr>
    <w:rPr>
      <w:rFonts w:eastAsia="Arial" w:cstheme="minorBidi"/>
      <w:sz w:val="16"/>
      <w:szCs w:val="16"/>
      <w:lang w:val="en-US"/>
    </w:rPr>
  </w:style>
  <w:style w:type="paragraph" w:styleId="TOC3">
    <w:name w:val="toc 3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b/>
      <w:bCs/>
      <w:i/>
      <w:szCs w:val="22"/>
      <w:lang w:val="en-US"/>
    </w:rPr>
  </w:style>
  <w:style w:type="table" w:styleId="LightList-Accent2">
    <w:name w:val="Light List Accent 2"/>
    <w:basedOn w:val="TableNormal"/>
    <w:uiPriority w:val="61"/>
    <w:rsid w:val="003C489C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numbering" w:styleId="Style1" w:customStyle="1">
    <w:name w:val="Style1"/>
    <w:uiPriority w:val="99"/>
    <w:rsid w:val="00AA41E2"/>
    <w:pPr>
      <w:numPr>
        <w:numId w:val="25"/>
      </w:numPr>
    </w:pPr>
  </w:style>
  <w:style w:type="table" w:styleId="ColorfulList-Accent1">
    <w:name w:val="Colorful List Accent 1"/>
    <w:basedOn w:val="TableNormal"/>
    <w:uiPriority w:val="72"/>
    <w:rsid w:val="005576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1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oter" Target="footer2.xml" Id="rId18" /><Relationship Type="http://schemas.openxmlformats.org/officeDocument/2006/relationships/image" Target="media/image9.png" Id="rId26" /><Relationship Type="http://schemas.openxmlformats.org/officeDocument/2006/relationships/customXml" Target="../customXml/item3.xml" Id="rId3" /><Relationship Type="http://schemas.openxmlformats.org/officeDocument/2006/relationships/image" Target="media/image4.png" Id="rId21" /><Relationship Type="http://schemas.openxmlformats.org/officeDocument/2006/relationships/settings" Target="settings.xml" Id="rId7" /><Relationship Type="http://schemas.openxmlformats.org/officeDocument/2006/relationships/hyperlink" Target="http://www.abr.business.gov.au/SearchByAbn.aspx?abn=47836889865" TargetMode="External" Id="rId12" /><Relationship Type="http://schemas.openxmlformats.org/officeDocument/2006/relationships/header" Target="header3.xml" Id="rId17" /><Relationship Type="http://schemas.openxmlformats.org/officeDocument/2006/relationships/image" Target="media/image8.png" Id="rId25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image" Target="media/image7.jpeg" Id="rId24" /><Relationship Type="http://schemas.openxmlformats.org/officeDocument/2006/relationships/numbering" Target="numbering.xml" Id="rId5" /><Relationship Type="http://schemas.openxmlformats.org/officeDocument/2006/relationships/image" Target="media/image2.png" Id="rId15" /><Relationship Type="http://schemas.openxmlformats.org/officeDocument/2006/relationships/image" Target="media/image6.png" Id="rId23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header" Target="header4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media/image5.png" Id="rId22" /><Relationship Type="http://schemas.openxmlformats.org/officeDocument/2006/relationships/image" Target="media/image10.png" Id="rId27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ks\Tenders%20&amp;%20Quotations\PROFORMAS\New%20TEMPLATE%20-%20Condition%20for%20tender%20LUMP%20SUM%20PAYMENT-%20Aug%20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29e829-62eb-4e48-be1c-0c31c537a906">
      <Terms xmlns="http://schemas.microsoft.com/office/infopath/2007/PartnerControls"/>
    </lcf76f155ced4ddcb4097134ff3c332f>
    <TaxCatchAll xmlns="b698a532-6ab4-4469-a220-0a81ed6efdd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5DC2D57304074891DA90958028A07E" ma:contentTypeVersion="15" ma:contentTypeDescription="Create a new document." ma:contentTypeScope="" ma:versionID="2529cbf919bbfec47dff32638bad002a">
  <xsd:schema xmlns:xsd="http://www.w3.org/2001/XMLSchema" xmlns:xs="http://www.w3.org/2001/XMLSchema" xmlns:p="http://schemas.microsoft.com/office/2006/metadata/properties" xmlns:ns2="3329e829-62eb-4e48-be1c-0c31c537a906" xmlns:ns3="b698a532-6ab4-4469-a220-0a81ed6efdd8" targetNamespace="http://schemas.microsoft.com/office/2006/metadata/properties" ma:root="true" ma:fieldsID="1eb66c21a453157b7b7542569dbef337" ns2:_="" ns3:_="">
    <xsd:import namespace="3329e829-62eb-4e48-be1c-0c31c537a906"/>
    <xsd:import namespace="b698a532-6ab4-4469-a220-0a81ed6efd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9e829-62eb-4e48-be1c-0c31c537a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c252ca-a782-4b9e-8798-91a9657406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8a532-6ab4-4469-a220-0a81ed6efd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b4a7f0d-cee9-4d77-a36a-93cb86615dbd}" ma:internalName="TaxCatchAll" ma:showField="CatchAllData" ma:web="b698a532-6ab4-4469-a220-0a81ed6efd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C9E102-2E3F-428B-86D4-A998B0E929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B56F2D-D854-4452-83FE-7E9626CDAB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026EEC-6209-4048-8A8C-DDFEEE98927D}">
  <ds:schemaRefs>
    <ds:schemaRef ds:uri="http://schemas.microsoft.com/office/2006/metadata/properties"/>
    <ds:schemaRef ds:uri="http://schemas.microsoft.com/office/infopath/2007/PartnerControls"/>
    <ds:schemaRef ds:uri="3329e829-62eb-4e48-be1c-0c31c537a906"/>
    <ds:schemaRef ds:uri="b698a532-6ab4-4469-a220-0a81ed6efdd8"/>
  </ds:schemaRefs>
</ds:datastoreItem>
</file>

<file path=customXml/itemProps4.xml><?xml version="1.0" encoding="utf-8"?>
<ds:datastoreItem xmlns:ds="http://schemas.openxmlformats.org/officeDocument/2006/customXml" ds:itemID="{02B378EF-A49B-42D5-95D6-56697A3A8F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29e829-62eb-4e48-be1c-0c31c537a906"/>
    <ds:schemaRef ds:uri="b698a532-6ab4-4469-a220-0a81ed6efd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New TEMPLATE - Condition for tender LUMP SUM PAYMENT- Aug 2011.dotx</ap:Template>
  <ap:Application>Microsoft Word for the web</ap:Application>
  <ap:DocSecurity>4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cheriece.fry</dc:creator>
  <keywords/>
  <lastModifiedBy>Kimberly Worrigal</lastModifiedBy>
  <revision>7</revision>
  <lastPrinted>2022-05-11T20:08:00.0000000Z</lastPrinted>
  <dcterms:created xsi:type="dcterms:W3CDTF">2024-07-01T22:14:00.0000000Z</dcterms:created>
  <dcterms:modified xsi:type="dcterms:W3CDTF">2024-08-11T23:55:19.6604016Z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0x0101000D5DC2D57304074891DA90958028A07E</vt:lpwstr>
  </property>
  <property fmtid="{D5CDD505-2E9C-101B-9397-08002B2CF9AE}" pid="3" name="Order">
    <vt:r8>628400</vt:r8>
  </property>
  <property fmtid="{D5CDD505-2E9C-101B-9397-08002B2CF9AE}" pid="4" name="MediaServiceImageTags">
    <vt:lpwstr/>
  </property>
</Properties>
</file>