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D6FB7" w:rsidP="008D68F7" w:rsidRDefault="003D6FB7" w14:paraId="709E7597" w14:textId="77777777">
      <w:pPr>
        <w:pStyle w:val="Heading3"/>
        <w:jc w:val="center"/>
        <w:rPr>
          <w:lang w:val="en-GB"/>
        </w:rPr>
      </w:pPr>
    </w:p>
    <w:p w:rsidR="003D6FB7" w:rsidP="008D68F7" w:rsidRDefault="003D6FB7" w14:paraId="0A122715" w14:textId="77777777">
      <w:pPr>
        <w:pStyle w:val="Heading3"/>
        <w:jc w:val="center"/>
        <w:rPr>
          <w:lang w:val="en-GB"/>
        </w:rPr>
      </w:pPr>
    </w:p>
    <w:p w:rsidR="003D6FB7" w:rsidP="008D68F7" w:rsidRDefault="003D6FB7" w14:paraId="7572029A" w14:textId="77777777">
      <w:pPr>
        <w:pStyle w:val="Heading3"/>
        <w:jc w:val="center"/>
        <w:rPr>
          <w:i/>
          <w:lang w:val="en-GB"/>
        </w:rPr>
      </w:pPr>
    </w:p>
    <w:p w:rsidR="003D6FB7" w:rsidP="008D68F7" w:rsidRDefault="003D6FB7" w14:paraId="31DAD411" w14:textId="77777777">
      <w:pPr>
        <w:pStyle w:val="Heading3"/>
        <w:jc w:val="center"/>
        <w:rPr>
          <w:i/>
          <w:lang w:val="en-GB"/>
        </w:rPr>
      </w:pPr>
    </w:p>
    <w:p w:rsidR="003D6FB7" w:rsidP="008D68F7" w:rsidRDefault="00235C77" w14:paraId="33066F69" w14:textId="77777777">
      <w:pPr>
        <w:pStyle w:val="Heading3"/>
        <w:jc w:val="center"/>
        <w:rPr>
          <w:i/>
          <w:lang w:val="en-GB"/>
        </w:rPr>
      </w:pPr>
      <w:r>
        <w:rPr>
          <w:i/>
          <w:noProof/>
          <w:lang w:eastAsia="en-AU"/>
        </w:rPr>
        <w:drawing>
          <wp:inline distT="0" distB="0" distL="0" distR="0" wp14:anchorId="09FDBF79" wp14:editId="66A73057">
            <wp:extent cx="1428750" cy="1658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rsidR="003D6FB7" w:rsidP="008D68F7" w:rsidRDefault="003D6FB7" w14:paraId="18ECE3D1" w14:textId="77777777">
      <w:pPr>
        <w:pStyle w:val="Heading3"/>
        <w:jc w:val="center"/>
      </w:pPr>
    </w:p>
    <w:p w:rsidR="003D6FB7" w:rsidP="008D68F7" w:rsidRDefault="003D6FB7" w14:paraId="52EC8624" w14:textId="77777777">
      <w:pPr>
        <w:pStyle w:val="Heading3"/>
        <w:jc w:val="center"/>
        <w:rPr>
          <w:i/>
          <w:lang w:val="en-GB"/>
        </w:rPr>
      </w:pPr>
    </w:p>
    <w:p w:rsidR="003D6FB7" w:rsidP="008D68F7" w:rsidRDefault="003D6FB7" w14:paraId="56E2FC47" w14:textId="77777777">
      <w:pPr>
        <w:pStyle w:val="Heading3"/>
        <w:jc w:val="center"/>
        <w:rPr>
          <w:i/>
          <w:lang w:val="en-GB"/>
        </w:rPr>
      </w:pPr>
    </w:p>
    <w:p w:rsidRPr="00DC3217" w:rsidR="003D6FB7" w:rsidP="008D68F7" w:rsidRDefault="00211D41" w14:paraId="5CF50A88" w14:textId="77777777">
      <w:pPr>
        <w:pStyle w:val="Heading3"/>
        <w:jc w:val="center"/>
        <w:rPr>
          <w:i/>
          <w:smallCaps/>
          <w:sz w:val="36"/>
          <w:szCs w:val="36"/>
        </w:rPr>
      </w:pPr>
      <w:r>
        <w:rPr>
          <w:smallCaps/>
          <w:sz w:val="36"/>
          <w:szCs w:val="36"/>
        </w:rPr>
        <w:t>Response Schedules</w:t>
      </w:r>
    </w:p>
    <w:p w:rsidRPr="001E5534" w:rsidR="001E5534" w:rsidP="008D68F7" w:rsidRDefault="001E5534" w14:paraId="3FA1DBF9" w14:textId="77777777">
      <w:pPr>
        <w:pStyle w:val="Heading3"/>
        <w:jc w:val="center"/>
        <w:rPr>
          <w:i/>
          <w:sz w:val="32"/>
          <w:szCs w:val="32"/>
          <w:lang w:val="en-GB"/>
        </w:rPr>
      </w:pPr>
    </w:p>
    <w:p w:rsidRPr="007A1E3B" w:rsidR="003D6FB7" w:rsidP="008D68F7" w:rsidRDefault="003D6FB7" w14:paraId="3F80ADC2" w14:textId="77777777">
      <w:pPr>
        <w:pStyle w:val="Heading3"/>
        <w:jc w:val="center"/>
        <w:rPr>
          <w:i/>
          <w:szCs w:val="22"/>
        </w:rPr>
      </w:pPr>
      <w:r w:rsidRPr="007A1E3B">
        <w:rPr>
          <w:szCs w:val="22"/>
        </w:rPr>
        <w:t>for</w:t>
      </w:r>
    </w:p>
    <w:p w:rsidRPr="001E5534" w:rsidR="001E5534" w:rsidP="008D68F7" w:rsidRDefault="001E5534" w14:paraId="4696BE33" w14:textId="77777777">
      <w:pPr>
        <w:pStyle w:val="Heading3"/>
        <w:jc w:val="center"/>
        <w:rPr>
          <w:sz w:val="32"/>
          <w:szCs w:val="32"/>
          <w:lang w:val="en-GB"/>
        </w:rPr>
      </w:pPr>
    </w:p>
    <w:p w:rsidRPr="00DC3217" w:rsidR="003D6FB7" w:rsidP="008D68F7" w:rsidRDefault="003D6FB7" w14:paraId="200B7263" w14:textId="77777777">
      <w:pPr>
        <w:pStyle w:val="Heading3"/>
        <w:jc w:val="center"/>
        <w:rPr>
          <w:smallCaps/>
          <w:sz w:val="36"/>
          <w:szCs w:val="36"/>
          <w:lang w:val="en-GB"/>
        </w:rPr>
      </w:pPr>
      <w:r w:rsidRPr="00DC3217">
        <w:rPr>
          <w:smallCaps/>
          <w:sz w:val="36"/>
          <w:szCs w:val="36"/>
          <w:lang w:val="en-GB"/>
        </w:rPr>
        <w:t>Katherine Town Council</w:t>
      </w:r>
    </w:p>
    <w:p w:rsidRPr="007A1E3B" w:rsidR="003D6FB7" w:rsidP="008D68F7" w:rsidRDefault="003D6FB7" w14:paraId="722FFADB" w14:textId="77777777">
      <w:pPr>
        <w:pStyle w:val="Heading3"/>
        <w:jc w:val="center"/>
        <w:rPr>
          <w:rFonts w:cs="Arial"/>
          <w:szCs w:val="22"/>
          <w:lang w:val="en-GB"/>
        </w:rPr>
      </w:pPr>
      <w:r w:rsidRPr="007A1E3B">
        <w:rPr>
          <w:rFonts w:cs="Arial"/>
          <w:szCs w:val="22"/>
          <w:lang w:val="en-GB"/>
        </w:rPr>
        <w:t xml:space="preserve">ABN </w:t>
      </w:r>
      <w:hyperlink w:history="1" r:id="rId12">
        <w:r w:rsidRPr="007A1E3B">
          <w:rPr>
            <w:rStyle w:val="Hyperlink"/>
            <w:rFonts w:cs="Arial"/>
            <w:color w:val="auto"/>
            <w:szCs w:val="22"/>
            <w:u w:val="none"/>
          </w:rPr>
          <w:t>47 836 889 865</w:t>
        </w:r>
      </w:hyperlink>
    </w:p>
    <w:p w:rsidRPr="00205F00" w:rsidR="003D6FB7" w:rsidP="008D68F7" w:rsidRDefault="003D6FB7" w14:paraId="35B79AEC" w14:textId="77777777">
      <w:pPr>
        <w:pStyle w:val="Heading3"/>
        <w:jc w:val="center"/>
        <w:rPr>
          <w:sz w:val="32"/>
          <w:szCs w:val="32"/>
          <w:lang w:val="en-GB"/>
        </w:rPr>
      </w:pPr>
    </w:p>
    <w:p w:rsidRPr="00205F00" w:rsidR="003D6FB7" w:rsidP="008D68F7" w:rsidRDefault="003D6FB7" w14:paraId="5FBF10D8" w14:textId="77777777">
      <w:pPr>
        <w:pStyle w:val="Heading3"/>
        <w:jc w:val="center"/>
        <w:rPr>
          <w:sz w:val="32"/>
          <w:szCs w:val="32"/>
          <w:lang w:val="en-GB"/>
        </w:rPr>
      </w:pPr>
    </w:p>
    <w:p w:rsidRPr="007A1E3B" w:rsidR="003D6FB7" w:rsidP="008D68F7" w:rsidRDefault="003D6FB7" w14:paraId="3FF628C1" w14:textId="77777777">
      <w:pPr>
        <w:pStyle w:val="Heading3"/>
        <w:jc w:val="center"/>
        <w:rPr>
          <w:szCs w:val="22"/>
          <w:lang w:val="en-GB"/>
        </w:rPr>
      </w:pPr>
      <w:r w:rsidRPr="007A1E3B">
        <w:rPr>
          <w:szCs w:val="22"/>
          <w:lang w:val="en-GB"/>
        </w:rPr>
        <w:t>r</w:t>
      </w:r>
      <w:r w:rsidRPr="007A1E3B" w:rsidR="001E5534">
        <w:rPr>
          <w:szCs w:val="22"/>
          <w:lang w:val="en-GB"/>
        </w:rPr>
        <w:t>egarding</w:t>
      </w:r>
    </w:p>
    <w:p w:rsidR="00AC5908" w:rsidP="008D68F7" w:rsidRDefault="00AC5908" w14:paraId="6186385F" w14:textId="77777777">
      <w:pPr>
        <w:pStyle w:val="Heading3"/>
        <w:jc w:val="center"/>
        <w:rPr>
          <w:sz w:val="32"/>
          <w:szCs w:val="32"/>
          <w:lang w:val="en-GB"/>
        </w:rPr>
      </w:pPr>
    </w:p>
    <w:p w:rsidRPr="00750324" w:rsidR="003D6FB7" w:rsidP="008D68F7" w:rsidRDefault="003D6FB7" w14:paraId="752D808E" w14:textId="77777777">
      <w:pPr>
        <w:pStyle w:val="Heading3"/>
        <w:jc w:val="center"/>
        <w:rPr>
          <w:sz w:val="36"/>
          <w:szCs w:val="36"/>
          <w:lang w:val="en-GB"/>
        </w:rPr>
      </w:pPr>
    </w:p>
    <w:p w:rsidRPr="008755AC" w:rsidR="00B8426E" w:rsidP="00B8426E" w:rsidRDefault="00B8426E" w14:paraId="6DA9C4F0" w14:textId="70A35A03">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13272A">
        <w:rPr>
          <w:b/>
          <w:smallCaps/>
          <w:color w:val="C0504D" w:themeColor="accent2"/>
          <w:spacing w:val="-3"/>
          <w:sz w:val="36"/>
          <w:szCs w:val="36"/>
          <w:lang w:val="en-GB"/>
        </w:rPr>
        <w:t>24-06</w:t>
      </w:r>
    </w:p>
    <w:p w:rsidRPr="00C8678D" w:rsidR="00B8426E" w:rsidP="00B8426E" w:rsidRDefault="00B8426E" w14:paraId="24F5270C" w14:textId="77777777">
      <w:pPr>
        <w:jc w:val="center"/>
        <w:rPr>
          <w:b/>
          <w:smallCaps/>
          <w:color w:val="C0504D" w:themeColor="accent2"/>
          <w:spacing w:val="-3"/>
          <w:sz w:val="36"/>
          <w:szCs w:val="36"/>
          <w:highlight w:val="yellow"/>
          <w:lang w:val="en-GB"/>
        </w:rPr>
      </w:pPr>
    </w:p>
    <w:p w:rsidR="00297E23" w:rsidP="00B8426E" w:rsidRDefault="00297E23" w14:paraId="51F80FDA" w14:textId="77777777">
      <w:pPr>
        <w:pStyle w:val="Heading3"/>
        <w:jc w:val="center"/>
        <w:rPr>
          <w:smallCaps/>
          <w:color w:val="C0504D" w:themeColor="accent2"/>
          <w:spacing w:val="-3"/>
          <w:sz w:val="36"/>
          <w:szCs w:val="36"/>
          <w:lang w:val="en-GB"/>
        </w:rPr>
      </w:pPr>
      <w:r>
        <w:rPr>
          <w:smallCaps/>
          <w:color w:val="C0504D" w:themeColor="accent2"/>
          <w:spacing w:val="-3"/>
          <w:sz w:val="36"/>
          <w:szCs w:val="36"/>
          <w:lang w:val="en-GB"/>
        </w:rPr>
        <w:t xml:space="preserve">supply of cleaning services </w:t>
      </w:r>
    </w:p>
    <w:p w:rsidRPr="001557A2" w:rsidR="002E3996" w:rsidP="00B8426E" w:rsidRDefault="00297E23" w14:paraId="6BE7B493" w14:textId="6DA44500">
      <w:pPr>
        <w:pStyle w:val="Heading3"/>
        <w:jc w:val="center"/>
        <w:rPr>
          <w:highlight w:val="yellow"/>
          <w:lang w:val="en-GB"/>
        </w:rPr>
      </w:pPr>
      <w:r>
        <w:rPr>
          <w:smallCaps/>
          <w:color w:val="C0504D" w:themeColor="accent2"/>
          <w:spacing w:val="-3"/>
          <w:sz w:val="36"/>
          <w:szCs w:val="36"/>
          <w:lang w:val="en-GB"/>
        </w:rPr>
        <w:t>to all</w:t>
      </w:r>
      <w:r w:rsidR="00B8426E">
        <w:rPr>
          <w:smallCaps/>
          <w:color w:val="C0504D" w:themeColor="accent2"/>
          <w:spacing w:val="-3"/>
          <w:sz w:val="36"/>
          <w:szCs w:val="36"/>
          <w:lang w:val="en-GB"/>
        </w:rPr>
        <w:t xml:space="preserve"> locations</w:t>
      </w:r>
    </w:p>
    <w:p w:rsidR="003D6FB7" w:rsidP="008D68F7" w:rsidRDefault="003D6FB7" w14:paraId="3307549A" w14:textId="77777777">
      <w:pPr>
        <w:pStyle w:val="Heading3"/>
        <w:jc w:val="center"/>
        <w:rPr>
          <w:lang w:val="en-GB"/>
        </w:rPr>
      </w:pPr>
    </w:p>
    <w:p w:rsidR="007A1E3B" w:rsidP="008D68F7" w:rsidRDefault="007A1E3B" w14:paraId="3B4572AF" w14:textId="77777777">
      <w:pPr>
        <w:pStyle w:val="Heading3"/>
        <w:jc w:val="center"/>
        <w:rPr>
          <w:lang w:val="en-GB"/>
        </w:rPr>
      </w:pPr>
    </w:p>
    <w:p w:rsidR="007A1E3B" w:rsidP="008D68F7" w:rsidRDefault="007A1E3B" w14:paraId="724D7C23" w14:textId="77777777">
      <w:pPr>
        <w:pStyle w:val="Heading3"/>
        <w:jc w:val="center"/>
        <w:rPr>
          <w:lang w:val="en-GB"/>
        </w:rPr>
      </w:pPr>
    </w:p>
    <w:p w:rsidR="007A1E3B" w:rsidP="008D68F7" w:rsidRDefault="007A1E3B" w14:paraId="21A03F61" w14:textId="77777777">
      <w:pPr>
        <w:pStyle w:val="Heading3"/>
        <w:jc w:val="center"/>
        <w:rPr>
          <w:lang w:val="en-GB"/>
        </w:rPr>
      </w:pPr>
    </w:p>
    <w:p w:rsidR="008D68F7" w:rsidP="008D68F7" w:rsidRDefault="008D68F7" w14:paraId="1BAC3F09" w14:textId="77777777">
      <w:pPr>
        <w:rPr>
          <w:lang w:val="en-GB"/>
        </w:rPr>
      </w:pPr>
    </w:p>
    <w:p w:rsidR="008D68F7" w:rsidP="008D68F7" w:rsidRDefault="008D68F7" w14:paraId="39FB0B18" w14:textId="77777777">
      <w:pPr>
        <w:rPr>
          <w:lang w:val="en-GB"/>
        </w:rPr>
      </w:pPr>
    </w:p>
    <w:p w:rsidR="006409F8" w:rsidP="008D68F7" w:rsidRDefault="006409F8" w14:paraId="6EE574DA" w14:textId="77777777">
      <w:pPr>
        <w:rPr>
          <w:lang w:val="en-GB"/>
        </w:rPr>
      </w:pPr>
    </w:p>
    <w:p w:rsidR="006409F8" w:rsidP="008D68F7" w:rsidRDefault="006409F8" w14:paraId="73C0C6EE" w14:textId="77777777">
      <w:pPr>
        <w:rPr>
          <w:lang w:val="en-GB"/>
        </w:rPr>
      </w:pPr>
    </w:p>
    <w:p w:rsidR="006409F8" w:rsidP="008D68F7" w:rsidRDefault="006409F8" w14:paraId="459C7C7D" w14:textId="77777777">
      <w:pPr>
        <w:rPr>
          <w:lang w:val="en-GB"/>
        </w:rPr>
      </w:pPr>
    </w:p>
    <w:p w:rsidR="006409F8" w:rsidP="008D68F7" w:rsidRDefault="006409F8" w14:paraId="1F60B422" w14:textId="77777777">
      <w:pPr>
        <w:rPr>
          <w:lang w:val="en-GB"/>
        </w:rPr>
      </w:pPr>
    </w:p>
    <w:p w:rsidR="00DC3217" w:rsidP="008D68F7" w:rsidRDefault="00DC3217" w14:paraId="5BEB4555" w14:textId="77777777">
      <w:pPr>
        <w:rPr>
          <w:lang w:val="en-GB"/>
        </w:rPr>
      </w:pPr>
    </w:p>
    <w:p w:rsidRPr="008D68F7" w:rsidR="008D68F7" w:rsidP="008D68F7" w:rsidRDefault="008D68F7" w14:paraId="6BCFA492" w14:textId="77777777">
      <w:pPr>
        <w:rPr>
          <w:lang w:val="en-GB"/>
        </w:rPr>
      </w:pPr>
    </w:p>
    <w:p w:rsidRPr="00750324" w:rsidR="007A1E3B" w:rsidP="008D68F7" w:rsidRDefault="007A1E3B" w14:paraId="17E954F3" w14:textId="77777777">
      <w:pPr>
        <w:pStyle w:val="Heading3"/>
        <w:jc w:val="center"/>
        <w:rPr>
          <w:lang w:val="en-GB"/>
        </w:rPr>
      </w:pPr>
    </w:p>
    <w:p w:rsidRPr="00195C6E" w:rsidR="003D6FB7" w:rsidP="008D68F7" w:rsidRDefault="003D6FB7" w14:paraId="6D6CB4EF" w14:textId="77777777">
      <w:pPr>
        <w:pStyle w:val="Heading3"/>
        <w:jc w:val="center"/>
        <w:rPr>
          <w:u w:val="single"/>
          <w:lang w:val="en-GB"/>
        </w:rPr>
      </w:pPr>
      <w:r w:rsidRPr="39313710" w:rsidR="003D6FB7">
        <w:rPr>
          <w:u w:val="single"/>
          <w:lang w:val="en-GB"/>
        </w:rPr>
        <w:t>CLOSING</w:t>
      </w:r>
    </w:p>
    <w:p w:rsidR="73FCB244" w:rsidP="39313710" w:rsidRDefault="73FCB244" w14:paraId="386ACA7D" w14:textId="5C7D7F26">
      <w:pPr>
        <w:pStyle w:val="Heading3"/>
        <w:keepNext w:val="1"/>
        <w:tabs>
          <w:tab w:val="left" w:leader="none" w:pos="567"/>
        </w:tabs>
        <w:spacing w:after="0" w:line="240" w:lineRule="auto"/>
        <w:jc w:val="center"/>
        <w:rPr>
          <w:rFonts w:ascii="Arial" w:hAnsi="Arial" w:eastAsia="Arial" w:cs="Arial"/>
          <w:noProof w:val="0"/>
          <w:sz w:val="22"/>
          <w:szCs w:val="22"/>
          <w:lang w:val="en-GB"/>
        </w:rPr>
      </w:pPr>
      <w:r w:rsidRPr="25ACF415" w:rsidR="73FCB244">
        <w:rPr>
          <w:rFonts w:ascii="Arial" w:hAnsi="Arial" w:eastAsia="Arial" w:cs="Arial"/>
          <w:b w:val="1"/>
          <w:bCs w:val="1"/>
          <w:i w:val="0"/>
          <w:iCs w:val="0"/>
          <w:caps w:val="1"/>
          <w:noProof w:val="0"/>
          <w:color w:val="000000" w:themeColor="text1" w:themeTint="FF" w:themeShade="FF"/>
          <w:sz w:val="24"/>
          <w:szCs w:val="24"/>
          <w:lang w:val="en-GB"/>
        </w:rPr>
        <w:t xml:space="preserve">2PM, FRIDAY </w:t>
      </w:r>
      <w:r w:rsidRPr="25ACF415" w:rsidR="47088443">
        <w:rPr>
          <w:rFonts w:ascii="Arial" w:hAnsi="Arial" w:eastAsia="Arial" w:cs="Arial"/>
          <w:b w:val="1"/>
          <w:bCs w:val="1"/>
          <w:i w:val="0"/>
          <w:iCs w:val="0"/>
          <w:caps w:val="1"/>
          <w:noProof w:val="0"/>
          <w:color w:val="000000" w:themeColor="text1" w:themeTint="FF" w:themeShade="FF"/>
          <w:sz w:val="24"/>
          <w:szCs w:val="24"/>
          <w:lang w:val="en-GB"/>
        </w:rPr>
        <w:t>16</w:t>
      </w:r>
      <w:r w:rsidRPr="25ACF415" w:rsidR="73FCB244">
        <w:rPr>
          <w:rFonts w:ascii="Arial" w:hAnsi="Arial" w:eastAsia="Arial" w:cs="Arial"/>
          <w:b w:val="1"/>
          <w:bCs w:val="1"/>
          <w:i w:val="0"/>
          <w:iCs w:val="0"/>
          <w:caps w:val="1"/>
          <w:noProof w:val="0"/>
          <w:color w:val="000000" w:themeColor="text1" w:themeTint="FF" w:themeShade="FF"/>
          <w:sz w:val="24"/>
          <w:szCs w:val="24"/>
          <w:vertAlign w:val="superscript"/>
          <w:lang w:val="en-GB"/>
        </w:rPr>
        <w:t>TH</w:t>
      </w:r>
      <w:r w:rsidRPr="25ACF415" w:rsidR="73FCB244">
        <w:rPr>
          <w:rFonts w:ascii="Arial" w:hAnsi="Arial" w:eastAsia="Arial" w:cs="Arial"/>
          <w:b w:val="1"/>
          <w:bCs w:val="1"/>
          <w:i w:val="0"/>
          <w:iCs w:val="0"/>
          <w:caps w:val="1"/>
          <w:noProof w:val="0"/>
          <w:color w:val="000000" w:themeColor="text1" w:themeTint="FF" w:themeShade="FF"/>
          <w:sz w:val="24"/>
          <w:szCs w:val="24"/>
          <w:lang w:val="en-GB"/>
        </w:rPr>
        <w:t xml:space="preserve"> AUGUST 2024</w:t>
      </w:r>
    </w:p>
    <w:p w:rsidR="39313710" w:rsidP="39313710" w:rsidRDefault="39313710" w14:paraId="61EF70C9" w14:textId="45666CE3">
      <w:pPr>
        <w:pStyle w:val="Normal"/>
        <w:rPr>
          <w:lang w:val="en-GB"/>
        </w:rPr>
      </w:pPr>
    </w:p>
    <w:p w:rsidRPr="006409F8" w:rsidR="007A1E3B" w:rsidP="008D68F7" w:rsidRDefault="003D6FB7" w14:paraId="02142019" w14:textId="77777777">
      <w:pPr>
        <w:pStyle w:val="Heading3"/>
        <w:jc w:val="center"/>
        <w:rPr>
          <w:lang w:val="en-GB"/>
        </w:rPr>
      </w:pPr>
      <w:r w:rsidRPr="00195C6E">
        <w:rPr>
          <w:lang w:val="en-GB"/>
        </w:rPr>
        <w:t>TENDER BOX KATHERINE CIVIC CENTRE, STUART HIGHWAY, KATHERINE</w:t>
      </w:r>
    </w:p>
    <w:p w:rsidRPr="007A1E3B" w:rsidR="007A1E3B" w:rsidP="008D68F7" w:rsidRDefault="007A1E3B" w14:paraId="59201661" w14:textId="77777777">
      <w:pPr>
        <w:pStyle w:val="Heading3"/>
        <w:jc w:val="center"/>
        <w:rPr>
          <w:lang w:val="en-GB"/>
        </w:rPr>
      </w:pPr>
    </w:p>
    <w:p w:rsidR="008D68F7" w:rsidP="00EF7918" w:rsidRDefault="008D68F7" w14:paraId="3F076307" w14:textId="77777777">
      <w:pPr>
        <w:jc w:val="center"/>
        <w:rPr>
          <w:b/>
          <w:u w:val="single"/>
        </w:rPr>
        <w:sectPr w:rsidR="008D68F7" w:rsidSect="00DC3217">
          <w:headerReference w:type="default" r:id="rId13"/>
          <w:footerReference w:type="default" r:id="rId14"/>
          <w:pgSz w:w="11907" w:h="16839" w:orient="portrait" w:code="9"/>
          <w:pgMar w:top="709" w:right="1304" w:bottom="851" w:left="1304" w:header="568" w:footer="274" w:gutter="0"/>
          <w:cols w:space="720"/>
          <w:noEndnote/>
        </w:sectPr>
      </w:pPr>
    </w:p>
    <w:p w:rsidRPr="00DC3217" w:rsidR="00B8426E" w:rsidP="00B8426E" w:rsidRDefault="00B8426E" w14:paraId="196EE195" w14:textId="2177AAF3">
      <w:pPr>
        <w:jc w:val="center"/>
        <w:rPr>
          <w:b/>
          <w:smallCaps/>
          <w:color w:val="C0504D" w:themeColor="accent2"/>
          <w:spacing w:val="-3"/>
          <w:szCs w:val="22"/>
          <w:lang w:val="en-GB"/>
        </w:rPr>
      </w:pPr>
      <w:r>
        <w:rPr>
          <w:b/>
          <w:smallCaps/>
          <w:color w:val="C0504D" w:themeColor="accent2"/>
          <w:spacing w:val="-3"/>
          <w:szCs w:val="22"/>
          <w:lang w:val="en-GB"/>
        </w:rPr>
        <w:t xml:space="preserve">Tender </w:t>
      </w:r>
      <w:r w:rsidR="00297E23">
        <w:rPr>
          <w:b/>
          <w:smallCaps/>
          <w:color w:val="C0504D" w:themeColor="accent2"/>
          <w:spacing w:val="-3"/>
          <w:szCs w:val="22"/>
          <w:lang w:val="en-GB"/>
        </w:rPr>
        <w:t>2</w:t>
      </w:r>
      <w:r w:rsidR="0013272A">
        <w:rPr>
          <w:b/>
          <w:smallCaps/>
          <w:color w:val="C0504D" w:themeColor="accent2"/>
          <w:spacing w:val="-3"/>
          <w:szCs w:val="22"/>
          <w:lang w:val="en-GB"/>
        </w:rPr>
        <w:t>4-06</w:t>
      </w:r>
    </w:p>
    <w:p w:rsidRPr="00DC3217" w:rsidR="00B8426E" w:rsidP="00B8426E" w:rsidRDefault="00B8426E" w14:paraId="4DD0C308" w14:textId="77777777">
      <w:pPr>
        <w:jc w:val="center"/>
        <w:rPr>
          <w:b/>
          <w:smallCaps/>
          <w:color w:val="C0504D" w:themeColor="accent2"/>
          <w:spacing w:val="-3"/>
          <w:szCs w:val="22"/>
          <w:lang w:val="en-GB"/>
        </w:rPr>
      </w:pPr>
    </w:p>
    <w:p w:rsidRPr="00DC3217" w:rsidR="00A043D1" w:rsidP="00B8426E" w:rsidRDefault="00B8426E" w14:paraId="5CD6E2B2" w14:textId="77777777">
      <w:pPr>
        <w:jc w:val="center"/>
        <w:rPr>
          <w:b/>
          <w:smallCaps/>
          <w:color w:val="C0504D" w:themeColor="accent2"/>
          <w:spacing w:val="-3"/>
          <w:szCs w:val="22"/>
          <w:lang w:val="en-GB"/>
        </w:rPr>
      </w:pPr>
      <w:r>
        <w:rPr>
          <w:b/>
          <w:smallCaps/>
          <w:color w:val="C0504D" w:themeColor="accent2"/>
          <w:spacing w:val="-3"/>
          <w:szCs w:val="22"/>
          <w:lang w:val="en-GB"/>
        </w:rPr>
        <w:t>CLEANING OF COUNCIL FACILITIES – VARIOUS LOCATIONS</w:t>
      </w:r>
    </w:p>
    <w:p w:rsidR="00B005B5" w:rsidP="00EF7918" w:rsidRDefault="00B005B5" w14:paraId="3AC3A9DF" w14:textId="77777777">
      <w:pPr>
        <w:jc w:val="center"/>
        <w:rPr>
          <w:b/>
          <w:smallCaps/>
          <w:color w:val="C0504D" w:themeColor="accent2"/>
          <w:spacing w:val="-3"/>
          <w:szCs w:val="22"/>
          <w:lang w:val="en-GB"/>
        </w:rPr>
      </w:pPr>
    </w:p>
    <w:p w:rsidR="00B005B5" w:rsidP="00B005B5" w:rsidRDefault="00B005B5" w14:paraId="7F58965E" w14:textId="77777777">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Pr="00B005B5" w:rsidR="00B005B5" w:rsidTr="009137C6" w14:paraId="74CD27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048D837F" w14:textId="77777777">
            <w:pPr>
              <w:spacing w:before="120" w:after="120"/>
              <w:ind w:left="426"/>
              <w:rPr>
                <w:smallCaps/>
                <w:spacing w:val="-3"/>
                <w:szCs w:val="22"/>
                <w:lang w:val="en-GB"/>
              </w:rPr>
            </w:pPr>
            <w:r w:rsidRPr="00B005B5">
              <w:rPr>
                <w:smallCaps/>
                <w:spacing w:val="-3"/>
                <w:szCs w:val="22"/>
                <w:lang w:val="en-GB"/>
              </w:rPr>
              <w:t>Section</w:t>
            </w:r>
          </w:p>
        </w:tc>
        <w:tc>
          <w:tcPr>
            <w:tcW w:w="3172" w:type="dxa"/>
          </w:tcPr>
          <w:p w:rsidRPr="00B005B5" w:rsidR="00B005B5" w:rsidP="00B005B5" w:rsidRDefault="00B005B5" w14:paraId="43FA4F9E" w14:textId="77777777">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Pr="00B005B5" w:rsidR="00B005B5" w:rsidTr="009137C6" w14:paraId="27F025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7D7FC783" w14:textId="77777777">
            <w:pPr>
              <w:spacing w:before="120" w:after="120"/>
              <w:ind w:left="426"/>
              <w:rPr>
                <w:smallCaps/>
                <w:spacing w:val="-3"/>
                <w:szCs w:val="22"/>
                <w:lang w:val="en-GB"/>
              </w:rPr>
            </w:pPr>
            <w:r w:rsidRPr="00B005B5">
              <w:rPr>
                <w:smallCaps/>
                <w:spacing w:val="-3"/>
                <w:szCs w:val="22"/>
                <w:lang w:val="en-GB"/>
              </w:rPr>
              <w:t>Tenderer Details</w:t>
            </w:r>
          </w:p>
        </w:tc>
        <w:tc>
          <w:tcPr>
            <w:tcW w:w="3172" w:type="dxa"/>
          </w:tcPr>
          <w:p w:rsidRPr="00B005B5" w:rsidR="00B005B5" w:rsidP="00B005B5" w:rsidRDefault="00B005B5" w14:paraId="2A15F8A2"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Pr="00B005B5" w:rsidR="00B005B5" w:rsidTr="009137C6" w14:paraId="6FF189EE" w14:textId="77777777">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42CA91DB" w14:textId="77777777">
            <w:pPr>
              <w:spacing w:before="120" w:after="120"/>
              <w:ind w:left="426"/>
              <w:rPr>
                <w:smallCaps/>
                <w:spacing w:val="-3"/>
                <w:szCs w:val="22"/>
                <w:lang w:val="en-GB"/>
              </w:rPr>
            </w:pPr>
            <w:r w:rsidRPr="00B005B5">
              <w:rPr>
                <w:smallCaps/>
                <w:spacing w:val="-3"/>
                <w:szCs w:val="22"/>
                <w:lang w:val="en-GB"/>
              </w:rPr>
              <w:t>Declaration</w:t>
            </w:r>
          </w:p>
        </w:tc>
        <w:tc>
          <w:tcPr>
            <w:tcW w:w="3172" w:type="dxa"/>
          </w:tcPr>
          <w:p w:rsidRPr="00B005B5" w:rsidR="00B005B5" w:rsidP="00B005B5" w:rsidRDefault="00B005B5" w14:paraId="704A5D7D" w14:textId="77777777">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Pr="00B005B5" w:rsidR="00B005B5" w:rsidTr="009137C6" w14:paraId="25A06C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204563AD" w14:textId="77777777">
            <w:pPr>
              <w:spacing w:before="120" w:after="120"/>
              <w:ind w:left="426"/>
              <w:rPr>
                <w:smallCaps/>
                <w:spacing w:val="-3"/>
                <w:szCs w:val="22"/>
                <w:lang w:val="en-GB"/>
              </w:rPr>
            </w:pPr>
            <w:r w:rsidRPr="00B005B5">
              <w:rPr>
                <w:smallCaps/>
                <w:spacing w:val="-3"/>
                <w:szCs w:val="22"/>
                <w:lang w:val="en-GB"/>
              </w:rPr>
              <w:t>Schedule of Rates</w:t>
            </w:r>
          </w:p>
        </w:tc>
        <w:tc>
          <w:tcPr>
            <w:tcW w:w="3172" w:type="dxa"/>
          </w:tcPr>
          <w:p w:rsidRPr="00B005B5" w:rsidR="00B005B5" w:rsidP="00B005B5" w:rsidRDefault="00B005B5" w14:paraId="210DB333"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Pr="00B005B5" w:rsidR="00B005B5" w:rsidTr="009137C6" w14:paraId="11E833BB" w14:textId="77777777">
        <w:tc>
          <w:tcPr>
            <w:cnfStyle w:val="001000000000" w:firstRow="0" w:lastRow="0" w:firstColumn="1" w:lastColumn="0" w:oddVBand="0" w:evenVBand="0" w:oddHBand="0" w:evenHBand="0" w:firstRowFirstColumn="0" w:firstRowLastColumn="0" w:lastRowFirstColumn="0" w:lastRowLastColumn="0"/>
            <w:tcW w:w="6343" w:type="dxa"/>
          </w:tcPr>
          <w:p w:rsidRPr="00B005B5" w:rsidR="00B005B5" w:rsidP="00B005B5" w:rsidRDefault="00B005B5" w14:paraId="1677835F" w14:textId="77777777">
            <w:pPr>
              <w:spacing w:before="120" w:after="120"/>
              <w:ind w:left="426"/>
              <w:rPr>
                <w:smallCaps/>
                <w:spacing w:val="-3"/>
                <w:szCs w:val="22"/>
                <w:lang w:val="en-GB"/>
              </w:rPr>
            </w:pPr>
            <w:r w:rsidRPr="00B005B5">
              <w:rPr>
                <w:smallCaps/>
                <w:spacing w:val="-3"/>
                <w:szCs w:val="22"/>
                <w:lang w:val="en-GB"/>
              </w:rPr>
              <w:t>Indemnities</w:t>
            </w:r>
          </w:p>
        </w:tc>
        <w:tc>
          <w:tcPr>
            <w:tcW w:w="3172" w:type="dxa"/>
          </w:tcPr>
          <w:p w:rsidRPr="00B005B5" w:rsidR="00B005B5" w:rsidP="00B005B5" w:rsidRDefault="00B005B5" w14:paraId="01F793A8" w14:textId="77777777">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Pr="00B005B5" w:rsidR="00B005B5" w:rsidTr="009137C6" w14:paraId="77C8AB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Pr>
          <w:p w:rsidR="00B005B5" w:rsidP="00B005B5" w:rsidRDefault="00B005B5" w14:paraId="14153A0C" w14:textId="77777777">
            <w:pPr>
              <w:spacing w:before="120" w:after="120"/>
              <w:ind w:left="426"/>
              <w:rPr>
                <w:smallCaps/>
                <w:spacing w:val="-3"/>
                <w:szCs w:val="22"/>
                <w:lang w:val="en-GB"/>
              </w:rPr>
            </w:pPr>
            <w:r w:rsidRPr="00B005B5">
              <w:rPr>
                <w:smallCaps/>
                <w:spacing w:val="-3"/>
                <w:szCs w:val="22"/>
                <w:lang w:val="en-GB"/>
              </w:rPr>
              <w:t>Responses to Assessment Criteria</w:t>
            </w:r>
          </w:p>
          <w:p w:rsidRPr="00B005B5" w:rsidR="00B005B5" w:rsidP="00B005B5" w:rsidRDefault="00B005B5" w14:paraId="0D608FD1" w14:textId="77777777">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rsidRPr="00B005B5" w:rsidR="00B005B5" w:rsidP="00B005B5" w:rsidRDefault="00B005B5" w14:paraId="4C79F3E8" w14:textId="77777777">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Local Development and Value Adding</w:t>
            </w:r>
          </w:p>
          <w:p w:rsidRPr="00B005B5" w:rsidR="00B005B5" w:rsidP="00B005B5" w:rsidRDefault="00B005B5" w14:paraId="7D8EE0D9" w14:textId="77777777">
            <w:pPr>
              <w:spacing w:before="120" w:after="120"/>
              <w:ind w:left="709"/>
              <w:rPr>
                <w:smallCaps/>
                <w:spacing w:val="-3"/>
                <w:szCs w:val="22"/>
                <w:lang w:val="en-GB"/>
              </w:rPr>
            </w:pPr>
            <w:r>
              <w:rPr>
                <w:smallCaps/>
                <w:spacing w:val="-3"/>
                <w:szCs w:val="22"/>
                <w:lang w:val="en-GB"/>
              </w:rPr>
              <w:t xml:space="preserve">3. </w:t>
            </w:r>
            <w:r w:rsidRPr="00B005B5">
              <w:rPr>
                <w:smallCaps/>
                <w:spacing w:val="-3"/>
                <w:szCs w:val="22"/>
                <w:lang w:val="en-GB"/>
              </w:rPr>
              <w:t>Capacity</w:t>
            </w:r>
          </w:p>
        </w:tc>
        <w:tc>
          <w:tcPr>
            <w:tcW w:w="3172" w:type="dxa"/>
          </w:tcPr>
          <w:p w:rsidR="00B005B5" w:rsidP="00B005B5" w:rsidRDefault="00B005B5" w14:paraId="6D54CF4D"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7</w:t>
            </w:r>
          </w:p>
          <w:p w:rsidR="00B005B5" w:rsidP="00B005B5" w:rsidRDefault="00B005B5" w14:paraId="69A1C185"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rsidR="00B005B5" w:rsidP="00B005B5" w:rsidRDefault="00B005B5" w14:paraId="7D89F197"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CE211E">
              <w:rPr>
                <w:b/>
                <w:smallCaps/>
                <w:spacing w:val="-3"/>
                <w:szCs w:val="22"/>
                <w:lang w:val="en-GB"/>
              </w:rPr>
              <w:t xml:space="preserve"> - 9</w:t>
            </w:r>
          </w:p>
          <w:p w:rsidRPr="00B005B5" w:rsidR="00B005B5" w:rsidP="00B005B5" w:rsidRDefault="00B005B5" w14:paraId="30062BBC" w14:textId="77777777">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w:t>
            </w:r>
            <w:r w:rsidR="00CE211E">
              <w:rPr>
                <w:b/>
                <w:smallCaps/>
                <w:spacing w:val="-3"/>
                <w:szCs w:val="22"/>
                <w:lang w:val="en-GB"/>
              </w:rPr>
              <w:t xml:space="preserve"> - 13</w:t>
            </w:r>
          </w:p>
        </w:tc>
      </w:tr>
    </w:tbl>
    <w:p w:rsidRPr="00B005B5" w:rsidR="00B005B5" w:rsidP="00B005B5" w:rsidRDefault="00B005B5" w14:paraId="6859F70A" w14:textId="77777777">
      <w:pPr>
        <w:rPr>
          <w:b/>
          <w:smallCaps/>
          <w:spacing w:val="-3"/>
          <w:szCs w:val="22"/>
          <w:lang w:val="en-GB"/>
        </w:rPr>
      </w:pPr>
    </w:p>
    <w:p w:rsidR="003D6FB7" w:rsidP="00EF7918" w:rsidRDefault="0013272A" w14:paraId="5E6723C1" w14:textId="77777777">
      <w:pPr>
        <w:pStyle w:val="Header"/>
        <w:tabs>
          <w:tab w:val="clear" w:pos="4153"/>
          <w:tab w:val="clear" w:pos="8306"/>
          <w:tab w:val="left" w:pos="360"/>
          <w:tab w:val="center" w:pos="4230"/>
          <w:tab w:val="center" w:pos="7200"/>
        </w:tabs>
      </w:pPr>
      <w:r>
        <w:pict w14:anchorId="36F659F7">
          <v:rect id="_x0000_i1025" style="width:0;height:1.5pt" o:hr="t" o:hrstd="t" o:hralign="center" fillcolor="#a0a0a0" stroked="f"/>
        </w:pict>
      </w:r>
    </w:p>
    <w:p w:rsidR="00367680" w:rsidP="00367680" w:rsidRDefault="00367680" w14:paraId="35D39D3F" w14:textId="77777777">
      <w:pPr>
        <w:jc w:val="both"/>
      </w:pPr>
      <w:r>
        <w:t>ENQUIRIES:</w:t>
      </w:r>
    </w:p>
    <w:p w:rsidR="00367680" w:rsidP="00367680" w:rsidRDefault="00367680" w14:paraId="12445693" w14:textId="77777777">
      <w:pPr>
        <w:jc w:val="both"/>
      </w:pPr>
    </w:p>
    <w:p w:rsidRPr="0013272A" w:rsidR="0013272A" w:rsidP="0013272A" w:rsidRDefault="0013272A" w14:paraId="21483101" w14:textId="77777777">
      <w:pPr>
        <w:pStyle w:val="ListContinue"/>
        <w:ind w:left="720"/>
        <w:rPr>
          <w:sz w:val="20"/>
        </w:rPr>
      </w:pPr>
      <w:r w:rsidRPr="0013272A">
        <w:rPr>
          <w:sz w:val="20"/>
        </w:rPr>
        <w:t xml:space="preserve">Technical nature regarding the work required should be referred to: </w:t>
      </w:r>
    </w:p>
    <w:p w:rsidRPr="0013272A" w:rsidR="0013272A" w:rsidP="0013272A" w:rsidRDefault="0013272A" w14:paraId="698CA749" w14:textId="77777777">
      <w:pPr>
        <w:pStyle w:val="ListContinue"/>
        <w:numPr>
          <w:ilvl w:val="0"/>
          <w:numId w:val="24"/>
        </w:numPr>
        <w:rPr>
          <w:sz w:val="20"/>
        </w:rPr>
      </w:pPr>
      <w:r w:rsidRPr="0013272A">
        <w:rPr>
          <w:sz w:val="20"/>
        </w:rPr>
        <w:t xml:space="preserve">Contracts Coordinator </w:t>
      </w:r>
      <w:r w:rsidRPr="0013272A">
        <w:rPr>
          <w:sz w:val="20"/>
        </w:rPr>
        <w:tab/>
      </w:r>
      <w:r w:rsidRPr="0013272A">
        <w:rPr>
          <w:sz w:val="20"/>
        </w:rPr>
        <w:tab/>
      </w:r>
      <w:r w:rsidRPr="0013272A">
        <w:rPr>
          <w:sz w:val="20"/>
        </w:rPr>
        <w:tab/>
      </w:r>
      <w:r w:rsidRPr="0013272A">
        <w:rPr>
          <w:sz w:val="20"/>
        </w:rPr>
        <w:tab/>
      </w:r>
      <w:r w:rsidRPr="0013272A">
        <w:rPr>
          <w:sz w:val="20"/>
        </w:rPr>
        <w:tab/>
      </w:r>
      <w:r w:rsidRPr="0013272A">
        <w:rPr>
          <w:sz w:val="20"/>
        </w:rPr>
        <w:t xml:space="preserve">08 8972 5500 or records@ktc.nt.gov.au  </w:t>
      </w:r>
    </w:p>
    <w:p w:rsidRPr="0013272A" w:rsidR="0013272A" w:rsidP="0013272A" w:rsidRDefault="0013272A" w14:paraId="53FA9700" w14:textId="77777777">
      <w:pPr>
        <w:pStyle w:val="ListContinue"/>
        <w:ind w:left="720"/>
        <w:rPr>
          <w:sz w:val="20"/>
        </w:rPr>
      </w:pPr>
      <w:r w:rsidRPr="0013272A">
        <w:rPr>
          <w:sz w:val="20"/>
        </w:rPr>
        <w:t xml:space="preserve"> </w:t>
      </w:r>
    </w:p>
    <w:p w:rsidRPr="0013272A" w:rsidR="0013272A" w:rsidP="0013272A" w:rsidRDefault="0013272A" w14:paraId="4F7FC207" w14:textId="77777777">
      <w:pPr>
        <w:pStyle w:val="ListContinue"/>
        <w:ind w:left="720"/>
        <w:rPr>
          <w:sz w:val="20"/>
        </w:rPr>
      </w:pPr>
      <w:r w:rsidRPr="0013272A">
        <w:rPr>
          <w:sz w:val="20"/>
        </w:rPr>
        <w:t xml:space="preserve">Tendering procedures or the like should be referred to: </w:t>
      </w:r>
    </w:p>
    <w:p w:rsidRPr="0013272A" w:rsidR="0013272A" w:rsidP="0013272A" w:rsidRDefault="0013272A" w14:paraId="73435703" w14:textId="77777777">
      <w:pPr>
        <w:pStyle w:val="ListContinue"/>
        <w:numPr>
          <w:ilvl w:val="0"/>
          <w:numId w:val="24"/>
        </w:numPr>
        <w:rPr>
          <w:sz w:val="20"/>
        </w:rPr>
      </w:pPr>
      <w:r w:rsidRPr="0013272A">
        <w:rPr>
          <w:sz w:val="20"/>
        </w:rPr>
        <w:t>Manager Governance and Risk</w:t>
      </w:r>
      <w:r w:rsidRPr="0013272A">
        <w:rPr>
          <w:sz w:val="20"/>
        </w:rPr>
        <w:tab/>
      </w:r>
      <w:r w:rsidRPr="0013272A">
        <w:rPr>
          <w:sz w:val="20"/>
        </w:rPr>
        <w:tab/>
      </w:r>
      <w:r w:rsidRPr="0013272A">
        <w:rPr>
          <w:sz w:val="20"/>
        </w:rPr>
        <w:tab/>
      </w:r>
      <w:r w:rsidRPr="0013272A">
        <w:rPr>
          <w:sz w:val="20"/>
        </w:rPr>
        <w:tab/>
      </w:r>
      <w:r w:rsidRPr="0013272A">
        <w:rPr>
          <w:sz w:val="20"/>
        </w:rPr>
        <w:t xml:space="preserve">08 8972 5500 or records@ktc.nt.gov.au  </w:t>
      </w:r>
    </w:p>
    <w:p w:rsidRPr="0013272A" w:rsidR="0013272A" w:rsidP="0013272A" w:rsidRDefault="0013272A" w14:paraId="796E1170" w14:textId="476C6628">
      <w:pPr>
        <w:pStyle w:val="ListContinue"/>
        <w:ind w:left="720"/>
        <w:rPr>
          <w:sz w:val="20"/>
        </w:rPr>
      </w:pPr>
    </w:p>
    <w:p w:rsidRPr="0013272A" w:rsidR="0013272A" w:rsidP="0013272A" w:rsidRDefault="0013272A" w14:paraId="0E9FDF91" w14:textId="77777777">
      <w:pPr>
        <w:pStyle w:val="ListContinue"/>
        <w:ind w:left="720"/>
        <w:rPr>
          <w:sz w:val="20"/>
        </w:rPr>
      </w:pPr>
      <w:r w:rsidRPr="0013272A">
        <w:rPr>
          <w:sz w:val="20"/>
        </w:rPr>
        <w:t xml:space="preserve">Tendering documentation requests to: </w:t>
      </w:r>
    </w:p>
    <w:p w:rsidRPr="0013272A" w:rsidR="0013272A" w:rsidP="0013272A" w:rsidRDefault="0013272A" w14:paraId="2650641E" w14:textId="77777777">
      <w:pPr>
        <w:pStyle w:val="ListContinue"/>
        <w:numPr>
          <w:ilvl w:val="0"/>
          <w:numId w:val="24"/>
        </w:numPr>
        <w:rPr>
          <w:sz w:val="20"/>
        </w:rPr>
      </w:pPr>
      <w:r w:rsidRPr="0013272A">
        <w:rPr>
          <w:sz w:val="20"/>
        </w:rPr>
        <w:t>Contracts Coordinator</w:t>
      </w:r>
      <w:r w:rsidRPr="0013272A">
        <w:rPr>
          <w:sz w:val="20"/>
        </w:rPr>
        <w:tab/>
      </w:r>
      <w:r w:rsidRPr="0013272A">
        <w:rPr>
          <w:sz w:val="20"/>
        </w:rPr>
        <w:tab/>
      </w:r>
      <w:r w:rsidRPr="0013272A">
        <w:rPr>
          <w:sz w:val="20"/>
        </w:rPr>
        <w:tab/>
      </w:r>
      <w:r w:rsidRPr="0013272A">
        <w:rPr>
          <w:sz w:val="20"/>
        </w:rPr>
        <w:tab/>
      </w:r>
      <w:r w:rsidRPr="0013272A">
        <w:rPr>
          <w:sz w:val="20"/>
        </w:rPr>
        <w:tab/>
      </w:r>
      <w:r w:rsidRPr="0013272A">
        <w:rPr>
          <w:sz w:val="20"/>
        </w:rPr>
        <w:t xml:space="preserve">08 8972 5500 or records@ktc.nt.gov.au </w:t>
      </w:r>
    </w:p>
    <w:p w:rsidRPr="0013272A" w:rsidR="0013272A" w:rsidP="0013272A" w:rsidRDefault="0013272A" w14:paraId="751D8D57" w14:textId="09C43686">
      <w:pPr>
        <w:pStyle w:val="ListContinue"/>
        <w:ind w:left="720"/>
        <w:rPr>
          <w:sz w:val="20"/>
        </w:rPr>
      </w:pPr>
    </w:p>
    <w:p w:rsidRPr="00404F69" w:rsidR="007407A6" w:rsidP="6FA63903" w:rsidRDefault="007407A6" w14:paraId="10BF3A25" w14:textId="1977E1F9">
      <w:pPr>
        <w:pStyle w:val="ListContinue"/>
        <w:spacing w:after="0"/>
        <w:ind w:left="720"/>
        <w:rPr>
          <w:sz w:val="20"/>
          <w:szCs w:val="20"/>
        </w:rPr>
        <w:sectPr w:rsidRPr="00404F69" w:rsidR="007407A6" w:rsidSect="00CC484B">
          <w:headerReference w:type="even" r:id="rId15"/>
          <w:headerReference w:type="default" r:id="rId16"/>
          <w:footerReference w:type="even" r:id="rId17"/>
          <w:headerReference w:type="first" r:id="rId18"/>
          <w:footerReference w:type="first" r:id="rId19"/>
          <w:pgSz w:w="11907" w:h="16840" w:orient="portrait" w:code="9"/>
          <w:pgMar w:top="962" w:right="1304" w:bottom="1134" w:left="1304" w:header="567" w:footer="720" w:gutter="0"/>
          <w:cols w:space="720"/>
          <w:docGrid w:linePitch="360"/>
        </w:sectPr>
      </w:pPr>
    </w:p>
    <w:tbl>
      <w:tblPr>
        <w:tblStyle w:val="LightList-Accent2"/>
        <w:tblW w:w="0" w:type="auto"/>
        <w:tblLook w:val="04A0" w:firstRow="1" w:lastRow="0" w:firstColumn="1" w:lastColumn="0" w:noHBand="0" w:noVBand="1"/>
      </w:tblPr>
      <w:tblGrid>
        <w:gridCol w:w="2343"/>
        <w:gridCol w:w="2302"/>
        <w:gridCol w:w="4634"/>
      </w:tblGrid>
      <w:tr w:rsidR="00AC74EE" w:rsidTr="009137C6" w14:paraId="3F7F7E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rsidRPr="00AC74EE" w:rsidR="00AC74EE" w:rsidP="00AC74EE" w:rsidRDefault="008E09E0" w14:paraId="13264DB3" w14:textId="77777777">
            <w:pPr>
              <w:spacing w:before="120" w:after="120"/>
              <w:jc w:val="center"/>
              <w:rPr>
                <w:rFonts w:cs="Arial"/>
                <w:smallCaps/>
              </w:rPr>
            </w:pPr>
            <w:r>
              <w:rPr>
                <w:rFonts w:cs="Arial"/>
                <w:smallCaps/>
              </w:rPr>
              <w:t>Tenderer</w:t>
            </w:r>
            <w:r w:rsidRPr="00AC74EE" w:rsidR="00AC74EE">
              <w:rPr>
                <w:rFonts w:cs="Arial"/>
                <w:smallCaps/>
              </w:rPr>
              <w:t xml:space="preserve"> Details</w:t>
            </w:r>
          </w:p>
        </w:tc>
      </w:tr>
      <w:tr w:rsidR="00323E5A" w:rsidTr="009137C6" w14:paraId="2B06BE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1928CB17" w14:textId="77777777">
            <w:pPr>
              <w:spacing w:before="120" w:after="120"/>
              <w:rPr>
                <w:rFonts w:cs="Arial"/>
              </w:rPr>
            </w:pPr>
            <w:r>
              <w:rPr>
                <w:rFonts w:cs="Arial"/>
              </w:rPr>
              <w:t>Legal Entity Name:</w:t>
            </w:r>
          </w:p>
        </w:tc>
        <w:tc>
          <w:tcPr>
            <w:tcW w:w="7137" w:type="dxa"/>
            <w:gridSpan w:val="2"/>
            <w:tcBorders>
              <w:left w:val="nil"/>
            </w:tcBorders>
          </w:tcPr>
          <w:p w:rsidR="00323E5A" w:rsidP="00AC74EE" w:rsidRDefault="00323E5A" w14:paraId="4D03EF78"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3BEB49FE"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3CCE3596" w14:textId="77777777">
            <w:pPr>
              <w:spacing w:before="120" w:after="120"/>
              <w:rPr>
                <w:rFonts w:cs="Arial"/>
              </w:rPr>
            </w:pPr>
            <w:r>
              <w:rPr>
                <w:rFonts w:cs="Arial"/>
              </w:rPr>
              <w:t>Trading As:</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4DEA988D"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rsidTr="009137C6" w14:paraId="0325DD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DC1777" w:rsidP="00AC74EE" w:rsidRDefault="00DC1777" w14:paraId="4C8256E9" w14:textId="77777777">
            <w:pPr>
              <w:spacing w:before="120" w:after="120"/>
              <w:rPr>
                <w:rFonts w:cs="Arial"/>
              </w:rPr>
            </w:pPr>
            <w:r>
              <w:rPr>
                <w:rFonts w:cs="Arial"/>
              </w:rPr>
              <w:t>ABN:</w:t>
            </w:r>
          </w:p>
        </w:tc>
        <w:tc>
          <w:tcPr>
            <w:tcW w:w="2379" w:type="dxa"/>
            <w:tcBorders>
              <w:left w:val="nil"/>
            </w:tcBorders>
          </w:tcPr>
          <w:p w:rsidR="00DC1777" w:rsidP="00AC74EE" w:rsidRDefault="00DC1777" w14:paraId="3F4D06FB"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rsidR="00DC1777" w:rsidP="00AC74EE" w:rsidRDefault="00DC1777" w14:paraId="091198F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rsidTr="009137C6" w14:paraId="29BA1731"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5EB5F430" w14:textId="77777777">
            <w:pPr>
              <w:spacing w:before="120" w:after="120"/>
              <w:rPr>
                <w:rFonts w:cs="Arial"/>
              </w:rPr>
            </w:pPr>
            <w:r>
              <w:rPr>
                <w:rFonts w:cs="Arial"/>
              </w:rPr>
              <w:t>Address of Place of Business:</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0565B414"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42F7FE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631887EB" w14:textId="77777777">
            <w:pPr>
              <w:spacing w:before="120" w:after="120"/>
              <w:rPr>
                <w:rFonts w:cs="Arial"/>
              </w:rPr>
            </w:pPr>
            <w:r>
              <w:rPr>
                <w:rFonts w:cs="Arial"/>
              </w:rPr>
              <w:t>Postal Address:</w:t>
            </w:r>
          </w:p>
        </w:tc>
        <w:tc>
          <w:tcPr>
            <w:tcW w:w="7137" w:type="dxa"/>
            <w:gridSpan w:val="2"/>
            <w:tcBorders>
              <w:left w:val="nil"/>
            </w:tcBorders>
          </w:tcPr>
          <w:p w:rsidR="00323E5A" w:rsidP="00AC74EE" w:rsidRDefault="00323E5A" w14:paraId="3F23296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rsidTr="009137C6" w14:paraId="4296BA88"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DC1777" w:rsidP="00AC74EE" w:rsidRDefault="00DC1777" w14:paraId="3EEC5E08" w14:textId="77777777">
            <w:pPr>
              <w:spacing w:before="120" w:after="120"/>
              <w:rPr>
                <w:rFonts w:cs="Arial"/>
              </w:rPr>
            </w:pPr>
            <w:r>
              <w:rPr>
                <w:rFonts w:cs="Arial"/>
              </w:rPr>
              <w:t>Telephone:</w:t>
            </w:r>
          </w:p>
        </w:tc>
        <w:tc>
          <w:tcPr>
            <w:tcW w:w="2379" w:type="dxa"/>
            <w:tcBorders>
              <w:top w:val="single" w:color="C0504D" w:themeColor="accent2" w:sz="8" w:space="0"/>
              <w:left w:val="nil"/>
              <w:bottom w:val="single" w:color="C0504D" w:themeColor="accent2" w:sz="8" w:space="0"/>
            </w:tcBorders>
          </w:tcPr>
          <w:p w:rsidR="00DC1777" w:rsidP="00AC74EE" w:rsidRDefault="00DC1777" w14:paraId="0CE01C58"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rsidR="00DC1777" w:rsidP="00AC74EE" w:rsidRDefault="00DC1777" w14:paraId="0CAC21BB"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rsidTr="009137C6" w14:paraId="5B910E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AC74EE" w:rsidRDefault="00323E5A" w14:paraId="2B7EC4B4" w14:textId="77777777">
            <w:pPr>
              <w:spacing w:before="120" w:after="120"/>
              <w:rPr>
                <w:rFonts w:cs="Arial"/>
              </w:rPr>
            </w:pPr>
            <w:r>
              <w:rPr>
                <w:rFonts w:cs="Arial"/>
              </w:rPr>
              <w:t>Email Address:</w:t>
            </w:r>
          </w:p>
        </w:tc>
        <w:tc>
          <w:tcPr>
            <w:tcW w:w="7137" w:type="dxa"/>
            <w:gridSpan w:val="2"/>
            <w:tcBorders>
              <w:left w:val="nil"/>
            </w:tcBorders>
          </w:tcPr>
          <w:p w:rsidR="00323E5A" w:rsidP="00AC74EE" w:rsidRDefault="00323E5A" w14:paraId="394D0A4D"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02C27100"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AC74EE" w:rsidRDefault="00323E5A" w14:paraId="66F1BEB7" w14:textId="77777777">
            <w:pPr>
              <w:spacing w:before="120" w:after="120"/>
              <w:rPr>
                <w:rFonts w:cs="Arial"/>
              </w:rPr>
            </w:pPr>
            <w:r>
              <w:rPr>
                <w:rFonts w:cs="Arial"/>
              </w:rPr>
              <w:t>Web Site:</w:t>
            </w:r>
          </w:p>
        </w:tc>
        <w:tc>
          <w:tcPr>
            <w:tcW w:w="7137" w:type="dxa"/>
            <w:gridSpan w:val="2"/>
            <w:tcBorders>
              <w:top w:val="single" w:color="C0504D" w:themeColor="accent2" w:sz="8" w:space="0"/>
              <w:left w:val="nil"/>
              <w:bottom w:val="single" w:color="C0504D" w:themeColor="accent2" w:sz="8" w:space="0"/>
            </w:tcBorders>
          </w:tcPr>
          <w:p w:rsidR="00323E5A" w:rsidP="00AC74EE" w:rsidRDefault="00323E5A" w14:paraId="632E5010"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rsidR="00AC74EE" w:rsidP="00AC74EE" w:rsidRDefault="00AC74EE" w14:paraId="7875B1C9" w14:textId="77777777">
      <w:pPr>
        <w:rPr>
          <w:rFonts w:cs="Arial"/>
        </w:rPr>
      </w:pPr>
    </w:p>
    <w:p w:rsidR="0043177A" w:rsidP="00AC74EE" w:rsidRDefault="0043177A" w14:paraId="56327357" w14:textId="77777777">
      <w:pPr>
        <w:rPr>
          <w:rFonts w:cs="Arial"/>
        </w:rPr>
      </w:pPr>
    </w:p>
    <w:tbl>
      <w:tblPr>
        <w:tblStyle w:val="LightList-Accent2"/>
        <w:tblW w:w="0" w:type="auto"/>
        <w:tblLook w:val="04A0" w:firstRow="1" w:lastRow="0" w:firstColumn="1" w:lastColumn="0" w:noHBand="0" w:noVBand="1"/>
      </w:tblPr>
      <w:tblGrid>
        <w:gridCol w:w="2348"/>
        <w:gridCol w:w="6931"/>
      </w:tblGrid>
      <w:tr w:rsidR="00AC74EE" w:rsidTr="009137C6" w14:paraId="086F3E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rsidRPr="00AC74EE" w:rsidR="00AC74EE" w:rsidP="009137C6" w:rsidRDefault="00AC74EE" w14:paraId="687FC32B" w14:textId="77777777">
            <w:pPr>
              <w:spacing w:before="120" w:after="120"/>
              <w:jc w:val="center"/>
              <w:rPr>
                <w:rFonts w:cs="Arial"/>
                <w:smallCaps/>
              </w:rPr>
            </w:pPr>
            <w:r>
              <w:rPr>
                <w:rFonts w:cs="Arial"/>
                <w:smallCaps/>
              </w:rPr>
              <w:t>Contact Person</w:t>
            </w:r>
          </w:p>
        </w:tc>
      </w:tr>
      <w:tr w:rsidR="00323E5A" w:rsidTr="009137C6" w14:paraId="10B7F3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2EBA0A4D" w14:textId="77777777">
            <w:pPr>
              <w:spacing w:before="120" w:after="120"/>
              <w:rPr>
                <w:rFonts w:cs="Arial"/>
              </w:rPr>
            </w:pPr>
            <w:r>
              <w:rPr>
                <w:rFonts w:cs="Arial"/>
              </w:rPr>
              <w:t>Name:</w:t>
            </w:r>
          </w:p>
        </w:tc>
        <w:tc>
          <w:tcPr>
            <w:tcW w:w="7137" w:type="dxa"/>
            <w:tcBorders>
              <w:left w:val="nil"/>
            </w:tcBorders>
          </w:tcPr>
          <w:p w:rsidR="00323E5A" w:rsidP="009137C6" w:rsidRDefault="00323E5A" w14:paraId="322A02B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0F373F76"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9137C6" w:rsidRDefault="00323E5A" w14:paraId="7C06B7AA" w14:textId="77777777">
            <w:pPr>
              <w:spacing w:before="120" w:after="120"/>
              <w:rPr>
                <w:rFonts w:cs="Arial"/>
              </w:rPr>
            </w:pPr>
            <w:r>
              <w:rPr>
                <w:rFonts w:cs="Arial"/>
              </w:rPr>
              <w:t>Position:</w:t>
            </w:r>
          </w:p>
        </w:tc>
        <w:tc>
          <w:tcPr>
            <w:tcW w:w="7137" w:type="dxa"/>
            <w:tcBorders>
              <w:top w:val="single" w:color="C0504D" w:themeColor="accent2" w:sz="8" w:space="0"/>
              <w:left w:val="nil"/>
              <w:bottom w:val="single" w:color="C0504D" w:themeColor="accent2" w:sz="8" w:space="0"/>
            </w:tcBorders>
          </w:tcPr>
          <w:p w:rsidR="00323E5A" w:rsidP="009137C6" w:rsidRDefault="00323E5A" w14:paraId="28C1005A"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24F775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558A3F46" w14:textId="77777777">
            <w:pPr>
              <w:spacing w:before="120" w:after="120"/>
              <w:rPr>
                <w:rFonts w:cs="Arial"/>
              </w:rPr>
            </w:pPr>
            <w:r>
              <w:rPr>
                <w:rFonts w:cs="Arial"/>
              </w:rPr>
              <w:t>Telephone:</w:t>
            </w:r>
          </w:p>
        </w:tc>
        <w:tc>
          <w:tcPr>
            <w:tcW w:w="7137" w:type="dxa"/>
            <w:tcBorders>
              <w:left w:val="nil"/>
            </w:tcBorders>
          </w:tcPr>
          <w:p w:rsidR="00323E5A" w:rsidP="009137C6" w:rsidRDefault="00323E5A" w14:paraId="33AA3D1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rsidTr="009137C6" w14:paraId="2ABF9C0E"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23E5A" w:rsidP="009137C6" w:rsidRDefault="00323E5A" w14:paraId="446FF5E5" w14:textId="77777777">
            <w:pPr>
              <w:spacing w:before="120" w:after="120"/>
              <w:rPr>
                <w:rFonts w:cs="Arial"/>
              </w:rPr>
            </w:pPr>
            <w:r>
              <w:rPr>
                <w:rFonts w:cs="Arial"/>
              </w:rPr>
              <w:t>Facsimile:</w:t>
            </w:r>
          </w:p>
        </w:tc>
        <w:tc>
          <w:tcPr>
            <w:tcW w:w="7137" w:type="dxa"/>
            <w:tcBorders>
              <w:top w:val="single" w:color="C0504D" w:themeColor="accent2" w:sz="8" w:space="0"/>
              <w:left w:val="nil"/>
              <w:bottom w:val="single" w:color="C0504D" w:themeColor="accent2" w:sz="8" w:space="0"/>
            </w:tcBorders>
          </w:tcPr>
          <w:p w:rsidR="00323E5A" w:rsidP="009137C6" w:rsidRDefault="00323E5A" w14:paraId="16392EA8"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rsidTr="009137C6" w14:paraId="72B5EB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23E5A" w:rsidP="009137C6" w:rsidRDefault="00323E5A" w14:paraId="13D28155" w14:textId="77777777">
            <w:pPr>
              <w:spacing w:before="120" w:after="120"/>
              <w:rPr>
                <w:rFonts w:cs="Arial"/>
              </w:rPr>
            </w:pPr>
            <w:r>
              <w:rPr>
                <w:rFonts w:cs="Arial"/>
              </w:rPr>
              <w:t>Email Address:</w:t>
            </w:r>
          </w:p>
        </w:tc>
        <w:tc>
          <w:tcPr>
            <w:tcW w:w="7137" w:type="dxa"/>
            <w:tcBorders>
              <w:left w:val="nil"/>
            </w:tcBorders>
          </w:tcPr>
          <w:p w:rsidR="00323E5A" w:rsidP="009137C6" w:rsidRDefault="00323E5A" w14:paraId="0DB84EDB"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rsidR="00AC74EE" w:rsidP="00AC74EE" w:rsidRDefault="00AC74EE" w14:paraId="480ABE23" w14:textId="77777777">
      <w:pPr>
        <w:rPr>
          <w:rFonts w:cs="Arial"/>
        </w:rPr>
      </w:pPr>
    </w:p>
    <w:p w:rsidR="00AC74EE" w:rsidP="00AC74EE" w:rsidRDefault="00AC74EE" w14:paraId="5F2D1A82" w14:textId="77777777">
      <w:pPr>
        <w:rPr>
          <w:rFonts w:cs="Arial"/>
        </w:rPr>
      </w:pPr>
    </w:p>
    <w:p w:rsidR="00AC74EE" w:rsidP="00AC74EE" w:rsidRDefault="00AC74EE" w14:paraId="605EC63D" w14:textId="77777777">
      <w:pPr>
        <w:rPr>
          <w:rFonts w:cs="Arial"/>
        </w:rPr>
      </w:pPr>
    </w:p>
    <w:p w:rsidR="00AC74EE" w:rsidP="00AC74EE" w:rsidRDefault="00AC74EE" w14:paraId="2EE80A46" w14:textId="77777777">
      <w:pPr>
        <w:rPr>
          <w:rFonts w:cs="Arial"/>
        </w:rPr>
        <w:sectPr w:rsidR="00AC74EE" w:rsidSect="00CC484B">
          <w:pgSz w:w="11907" w:h="16840" w:orient="portrait"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003"/>
      </w:tblGrid>
      <w:tr w:rsidRPr="00323E5A" w:rsidR="00AC74EE" w:rsidTr="00323E5A" w14:paraId="7E47F4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rsidRPr="00323E5A" w:rsidR="00AC74EE" w:rsidP="008E09E0" w:rsidRDefault="00323E5A" w14:paraId="16DED96D" w14:textId="77777777">
            <w:pPr>
              <w:spacing w:before="120" w:after="120"/>
              <w:jc w:val="center"/>
              <w:rPr>
                <w:rFonts w:cs="Arial"/>
                <w:smallCaps/>
                <w:szCs w:val="22"/>
              </w:rPr>
            </w:pPr>
            <w:r w:rsidRPr="00323E5A">
              <w:rPr>
                <w:smallCaps/>
                <w:szCs w:val="22"/>
              </w:rPr>
              <w:t xml:space="preserve">Declaration by </w:t>
            </w:r>
            <w:r w:rsidR="008E09E0">
              <w:rPr>
                <w:smallCaps/>
                <w:szCs w:val="22"/>
              </w:rPr>
              <w:t>Tenderer</w:t>
            </w:r>
          </w:p>
        </w:tc>
      </w:tr>
    </w:tbl>
    <w:p w:rsidR="00323E5A" w:rsidP="00323E5A" w:rsidRDefault="00323E5A" w14:paraId="29836985" w14:textId="77777777">
      <w:pPr>
        <w:jc w:val="both"/>
        <w:rPr>
          <w:rFonts w:cs="Arial"/>
        </w:rPr>
      </w:pPr>
    </w:p>
    <w:p w:rsidR="00AC74EE" w:rsidP="00323E5A" w:rsidRDefault="00AC74EE" w14:paraId="3173DBC6" w14:textId="77777777">
      <w:pPr>
        <w:jc w:val="both"/>
        <w:rPr>
          <w:rFonts w:cs="Arial"/>
        </w:rPr>
      </w:pPr>
      <w:r w:rsidRPr="0031789B">
        <w:rPr>
          <w:rFonts w:cs="Arial"/>
        </w:rPr>
        <w:t>On behalf of the Respondent, I/We the undersigned hereby:</w:t>
      </w:r>
    </w:p>
    <w:p w:rsidRPr="00FE0434" w:rsidR="00FE0434" w:rsidP="00323E5A" w:rsidRDefault="00FE0434" w14:paraId="44C30735" w14:textId="77777777">
      <w:pPr>
        <w:jc w:val="both"/>
        <w:rPr>
          <w:rFonts w:cs="Arial"/>
        </w:rPr>
      </w:pPr>
    </w:p>
    <w:p w:rsidR="00AC74EE" w:rsidP="00323E5A" w:rsidRDefault="00AC74EE" w14:paraId="08F852A6" w14:textId="77777777">
      <w:pPr>
        <w:pStyle w:val="StyleBoldJustified"/>
        <w:spacing w:before="0" w:after="0"/>
      </w:pPr>
      <w:r>
        <w:t>Addenda</w:t>
      </w:r>
    </w:p>
    <w:p w:rsidR="00323E5A" w:rsidP="00323E5A" w:rsidRDefault="00323E5A" w14:paraId="39876E57" w14:textId="77777777">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r w:rsidRPr="00323E5A">
        <w:rPr>
          <w:rFonts w:cs="Arial"/>
          <w:b/>
        </w:rPr>
        <w:t>__</w:t>
      </w:r>
      <w:r>
        <w:rPr>
          <w:rFonts w:cs="Arial"/>
          <w:b/>
        </w:rPr>
        <w:t>_</w:t>
      </w:r>
    </w:p>
    <w:p w:rsidRPr="006C21A6" w:rsidR="00323E5A" w:rsidP="00323E5A" w:rsidRDefault="00323E5A" w14:paraId="1BA0D6C0" w14:textId="77777777">
      <w:pPr>
        <w:pStyle w:val="StyleBoldJustified"/>
        <w:spacing w:before="0" w:after="0"/>
      </w:pPr>
    </w:p>
    <w:p w:rsidRPr="00B43DF5" w:rsidR="00AC74EE" w:rsidP="00323E5A" w:rsidRDefault="00AC74EE" w14:paraId="045B40BF" w14:textId="77777777">
      <w:pPr>
        <w:pStyle w:val="StyleBoldJustified"/>
        <w:spacing w:before="0" w:after="0"/>
      </w:pPr>
      <w:r w:rsidRPr="00B43DF5">
        <w:t>Conditions</w:t>
      </w:r>
      <w:r>
        <w:t xml:space="preserve"> of Contract</w:t>
      </w:r>
    </w:p>
    <w:p w:rsidR="00AC74EE" w:rsidP="00323E5A" w:rsidRDefault="00AC74EE" w14:paraId="3BCF8D51" w14:textId="77777777">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rsidR="00AC74EE" w:rsidP="00323E5A" w:rsidRDefault="00AC74EE" w14:paraId="246D4387" w14:textId="77777777">
      <w:pPr>
        <w:ind w:left="709"/>
        <w:jc w:val="both"/>
        <w:rPr>
          <w:rFonts w:cs="Arial"/>
        </w:rPr>
      </w:pPr>
      <w:bookmarkStart w:name="ScheduleOfAcceptance_ChangeConditionsNo" w:id="4"/>
    </w:p>
    <w:bookmarkEnd w:id="4"/>
    <w:p w:rsidRPr="006C21A6" w:rsidR="00AC74EE" w:rsidP="00323E5A" w:rsidRDefault="00AC74EE" w14:paraId="0EC4697D" w14:textId="77777777">
      <w:pPr>
        <w:pStyle w:val="StyleBoldJustified"/>
        <w:spacing w:before="0" w:after="0"/>
      </w:pPr>
      <w:r w:rsidRPr="006C21A6">
        <w:t>Business Status</w:t>
      </w:r>
    </w:p>
    <w:p w:rsidR="00AC74EE" w:rsidP="00323E5A" w:rsidRDefault="00AC74EE" w14:paraId="200F92EA" w14:textId="77777777">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rsidR="00AC74EE" w:rsidP="00323E5A" w:rsidRDefault="00AC74EE" w14:paraId="1083DED2" w14:textId="77777777">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rsidR="00AC74EE" w:rsidP="00323E5A" w:rsidRDefault="00AC74EE" w14:paraId="2E07E087" w14:textId="77777777">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rsidR="00AC74EE" w:rsidP="00323E5A" w:rsidRDefault="00AC74EE" w14:paraId="7F3D6465" w14:textId="77777777">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rsidR="00AC74EE" w:rsidP="00323E5A" w:rsidRDefault="00AC74EE" w14:paraId="71417039" w14:textId="77777777">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rsidR="00AC74EE" w:rsidP="00323E5A" w:rsidRDefault="00AC74EE" w14:paraId="767B2C85" w14:textId="77777777">
      <w:pPr>
        <w:numPr>
          <w:ilvl w:val="0"/>
          <w:numId w:val="28"/>
        </w:numPr>
        <w:overflowPunct/>
        <w:autoSpaceDE/>
        <w:autoSpaceDN/>
        <w:adjustRightInd/>
        <w:ind w:left="1134" w:hanging="567"/>
        <w:jc w:val="both"/>
        <w:textAlignment w:val="auto"/>
        <w:rPr>
          <w:rFonts w:cs="Arial"/>
        </w:rPr>
      </w:pPr>
      <w:r>
        <w:rPr>
          <w:rFonts w:cs="Arial"/>
        </w:rPr>
        <w:t>If the Respondent is a company:</w:t>
      </w:r>
    </w:p>
    <w:p w:rsidR="00AC74EE" w:rsidP="00323E5A" w:rsidRDefault="00AC74EE" w14:paraId="6E67E738"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rsidRPr="001675D6" w:rsidR="00AC74EE" w:rsidP="00323E5A" w:rsidRDefault="00AC74EE" w14:paraId="231E47C1"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rsidR="00AC74EE" w:rsidP="00323E5A" w:rsidRDefault="00AC74EE" w14:paraId="5BB38D0E" w14:textId="77777777">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rsidR="00AC74EE" w:rsidP="00323E5A" w:rsidRDefault="00AC74EE" w14:paraId="1237390A" w14:textId="77777777">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(ie. restructuring a public company);</w:t>
      </w:r>
    </w:p>
    <w:p w:rsidR="00AC74EE" w:rsidP="00323E5A" w:rsidRDefault="00AC74EE" w14:paraId="6B93FE23"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rsidR="00AC74EE" w:rsidP="00323E5A" w:rsidRDefault="00AC74EE" w14:paraId="278965D3"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rsidR="00AC74EE" w:rsidP="00323E5A" w:rsidRDefault="00AC74EE" w14:paraId="5D1412B6"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rsidR="00AC74EE" w:rsidP="00323E5A" w:rsidRDefault="00AC74EE" w14:paraId="661EBFC2" w14:textId="77777777">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rsidRPr="00EE56CD" w:rsidR="00AC74EE" w:rsidP="00323E5A" w:rsidRDefault="00AC74EE" w14:paraId="44AF680B" w14:textId="77777777">
      <w:pPr>
        <w:pStyle w:val="StyleBoldJustified"/>
        <w:spacing w:before="0" w:after="0"/>
      </w:pPr>
      <w:r w:rsidRPr="00EE56CD">
        <w:t>Offer</w:t>
      </w:r>
    </w:p>
    <w:p w:rsidR="00AC74EE" w:rsidP="00323E5A" w:rsidRDefault="00AC74EE" w14:paraId="18373D6C" w14:textId="77777777">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rsidR="00FE0434" w:rsidP="00FE0434" w:rsidRDefault="00FE0434" w14:paraId="1A3C2065" w14:textId="77777777">
      <w:pPr>
        <w:overflowPunct/>
        <w:autoSpaceDE/>
        <w:autoSpaceDN/>
        <w:adjustRightInd/>
        <w:ind w:left="567"/>
        <w:textAlignment w:val="auto"/>
        <w:rPr>
          <w:rFonts w:cs="Arial"/>
        </w:rPr>
      </w:pPr>
    </w:p>
    <w:p w:rsidR="00FE0434" w:rsidP="00DC1777" w:rsidRDefault="00AC74EE" w14:paraId="0FB37319" w14:textId="77777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name="TenderForm_TenderValidity" w:id="5"/>
      <w:bookmarkEnd w:id="5"/>
      <w:r w:rsidR="00FE0434">
        <w:rPr>
          <w:rFonts w:cs="Arial"/>
        </w:rPr>
        <w:t>30</w:t>
      </w:r>
      <w:r>
        <w:rPr>
          <w:rFonts w:cs="Arial"/>
        </w:rPr>
        <w:t xml:space="preserve"> days from the closing date.</w:t>
      </w:r>
    </w:p>
    <w:p w:rsidRPr="00DC1777" w:rsidR="00DC1777" w:rsidP="00DC1777" w:rsidRDefault="00DC1777" w14:paraId="72534698" w14:textId="77777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42"/>
        <w:gridCol w:w="2304"/>
        <w:gridCol w:w="2327"/>
        <w:gridCol w:w="2306"/>
      </w:tblGrid>
      <w:tr w:rsidR="00FE0434" w:rsidTr="009137C6" w14:paraId="3B384A2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AC74EE" w:rsidR="00FE0434" w:rsidP="009137C6" w:rsidRDefault="00DC1777" w14:paraId="7FC81E1D" w14:textId="77777777">
            <w:pPr>
              <w:spacing w:before="120" w:after="120"/>
              <w:jc w:val="center"/>
              <w:rPr>
                <w:rFonts w:cs="Arial"/>
                <w:smallCaps/>
              </w:rPr>
            </w:pPr>
            <w:r>
              <w:rPr>
                <w:rFonts w:cs="Arial"/>
                <w:smallCaps/>
              </w:rPr>
              <w:t>Endorsement</w:t>
            </w:r>
          </w:p>
        </w:tc>
      </w:tr>
      <w:tr w:rsidR="00FE0434" w:rsidTr="009137C6" w14:paraId="3ECCB3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FE0434" w:rsidP="009137C6" w:rsidRDefault="00FE0434" w14:paraId="798096BF" w14:textId="77777777">
            <w:pPr>
              <w:spacing w:before="120" w:after="120"/>
              <w:rPr>
                <w:rFonts w:cs="Arial"/>
              </w:rPr>
            </w:pPr>
            <w:r>
              <w:rPr>
                <w:rFonts w:cs="Arial"/>
              </w:rPr>
              <w:t>Signature:</w:t>
            </w:r>
          </w:p>
          <w:p w:rsidR="00DC1777" w:rsidP="009137C6" w:rsidRDefault="00DC1777" w14:paraId="55241785" w14:textId="77777777">
            <w:pPr>
              <w:spacing w:before="120" w:after="120"/>
              <w:rPr>
                <w:rFonts w:cs="Arial"/>
              </w:rPr>
            </w:pPr>
          </w:p>
        </w:tc>
        <w:tc>
          <w:tcPr>
            <w:tcW w:w="2379" w:type="dxa"/>
            <w:tcBorders>
              <w:left w:val="nil"/>
            </w:tcBorders>
          </w:tcPr>
          <w:p w:rsidR="00FE0434" w:rsidP="009137C6" w:rsidRDefault="00FE0434" w14:paraId="64A7262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FE0434" w:rsidP="009137C6" w:rsidRDefault="00FE0434" w14:paraId="7B6F820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rsidR="00FE0434" w:rsidP="009137C6" w:rsidRDefault="00FE0434" w14:paraId="7FDC3AE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rsidTr="009137C6" w14:paraId="1D4EB76D"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Pr>
          <w:p w:rsidRPr="00FE0434" w:rsidR="00FE0434" w:rsidP="009137C6" w:rsidRDefault="00FE0434" w14:paraId="4E11A10F"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rsidR="00FE0434" w:rsidP="009137C6" w:rsidRDefault="00FE0434" w14:paraId="155C9F0F"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rsidTr="009137C6" w14:paraId="372535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DC1777" w:rsidP="009137C6" w:rsidRDefault="00DC1777" w14:paraId="6FDF942E" w14:textId="77777777">
            <w:pPr>
              <w:spacing w:before="120" w:after="120"/>
              <w:rPr>
                <w:rFonts w:cs="Arial"/>
              </w:rPr>
            </w:pPr>
            <w:r>
              <w:rPr>
                <w:rFonts w:cs="Arial"/>
              </w:rPr>
              <w:t>Name:</w:t>
            </w:r>
          </w:p>
        </w:tc>
        <w:tc>
          <w:tcPr>
            <w:tcW w:w="4758" w:type="dxa"/>
            <w:gridSpan w:val="2"/>
            <w:tcBorders>
              <w:left w:val="nil"/>
            </w:tcBorders>
          </w:tcPr>
          <w:p w:rsidR="00DC1777" w:rsidP="009137C6" w:rsidRDefault="00DC1777" w14:paraId="6F44A2C4"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rsidTr="009137C6" w14:paraId="6BA61992" w14:textId="77777777">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color="C0504D" w:themeColor="accent2" w:sz="8" w:space="0"/>
              <w:bottom w:val="single" w:color="C0504D" w:themeColor="accent2" w:sz="8" w:space="0"/>
            </w:tcBorders>
          </w:tcPr>
          <w:p w:rsidR="00DC1777" w:rsidP="00DC1777" w:rsidRDefault="00DC1777" w14:paraId="297CE383" w14:textId="77777777">
            <w:pPr>
              <w:spacing w:before="120" w:after="120"/>
              <w:rPr>
                <w:rFonts w:cs="Arial"/>
              </w:rPr>
            </w:pPr>
            <w:r>
              <w:rPr>
                <w:rFonts w:cs="Arial"/>
              </w:rPr>
              <w:t>For:</w:t>
            </w:r>
          </w:p>
          <w:p w:rsidR="00DC1777" w:rsidP="00DC1777" w:rsidRDefault="00DC1777" w14:paraId="3730F14E" w14:textId="77777777">
            <w:pPr>
              <w:spacing w:before="120" w:after="120"/>
              <w:rPr>
                <w:rFonts w:cs="Arial"/>
              </w:rPr>
            </w:pPr>
            <w:r w:rsidRPr="00FE0434">
              <w:rPr>
                <w:rFonts w:cs="Arial"/>
                <w:b w:val="0"/>
                <w:i/>
              </w:rPr>
              <w:t>(Legal entity name)</w:t>
            </w:r>
          </w:p>
        </w:tc>
      </w:tr>
    </w:tbl>
    <w:p w:rsidR="00FE0434" w:rsidP="00AC74EE" w:rsidRDefault="00FE0434" w14:paraId="5E2FE6E1" w14:textId="77777777">
      <w:pPr>
        <w:pStyle w:val="ListContinue"/>
        <w:spacing w:after="0"/>
        <w:ind w:left="0"/>
        <w:rPr>
          <w:b/>
          <w:lang w:val="en-GB"/>
        </w:rPr>
        <w:sectPr w:rsidR="00FE0434" w:rsidSect="00CC484B">
          <w:pgSz w:w="11907" w:h="16840" w:orient="portrait"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279"/>
      </w:tblGrid>
      <w:tr w:rsidR="00FE0434" w:rsidTr="009137C6" w14:paraId="522D9D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AC74EE" w:rsidR="00FE0434" w:rsidP="009137C6" w:rsidRDefault="00FE0434" w14:paraId="6EB934DB" w14:textId="77777777">
            <w:pPr>
              <w:spacing w:before="120" w:after="120"/>
              <w:jc w:val="center"/>
              <w:rPr>
                <w:rFonts w:cs="Arial"/>
                <w:smallCaps/>
              </w:rPr>
            </w:pPr>
            <w:r>
              <w:rPr>
                <w:rFonts w:cs="Arial"/>
                <w:smallCaps/>
              </w:rPr>
              <w:t>Schedule of Rates</w:t>
            </w:r>
          </w:p>
        </w:tc>
      </w:tr>
    </w:tbl>
    <w:p w:rsidR="00FE0434" w:rsidP="00FE0434" w:rsidRDefault="00FE0434" w14:paraId="3B08152D" w14:textId="77777777">
      <w:pPr>
        <w:tabs>
          <w:tab w:val="left" w:pos="720"/>
          <w:tab w:val="left" w:pos="1320"/>
          <w:tab w:val="left" w:pos="1920"/>
          <w:tab w:val="left" w:pos="2520"/>
          <w:tab w:val="left" w:pos="3120"/>
          <w:tab w:val="left" w:pos="3784"/>
        </w:tabs>
        <w:rPr>
          <w:rFonts w:cs="Arial"/>
          <w:b/>
          <w:sz w:val="20"/>
        </w:rPr>
      </w:pPr>
    </w:p>
    <w:p w:rsidRPr="007B7203" w:rsidR="00204799" w:rsidP="0037742B" w:rsidRDefault="00204799" w14:paraId="402132D1" w14:textId="77777777">
      <w:pPr>
        <w:tabs>
          <w:tab w:val="left" w:pos="720"/>
          <w:tab w:val="left" w:pos="1320"/>
          <w:tab w:val="left" w:pos="1920"/>
          <w:tab w:val="left" w:pos="2520"/>
          <w:tab w:val="left" w:pos="3120"/>
          <w:tab w:val="left" w:pos="3784"/>
        </w:tabs>
        <w:jc w:val="both"/>
        <w:rPr>
          <w:b/>
          <w:sz w:val="20"/>
        </w:rPr>
      </w:pPr>
      <w:r w:rsidRPr="007B7203">
        <w:rPr>
          <w:b/>
          <w:sz w:val="20"/>
        </w:rPr>
        <w:t>Electronic Submission</w:t>
      </w:r>
    </w:p>
    <w:p w:rsidRPr="007B7203" w:rsidR="0037742B" w:rsidP="0037742B" w:rsidRDefault="0037742B" w14:paraId="54A7631A" w14:textId="77777777">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Pr="007B7203" w:rsidR="00BF4F9D">
        <w:rPr>
          <w:sz w:val="20"/>
        </w:rPr>
        <w:t xml:space="preserve">a protected </w:t>
      </w:r>
      <w:r w:rsidRPr="007B7203">
        <w:rPr>
          <w:sz w:val="20"/>
        </w:rPr>
        <w:t xml:space="preserve">Excel format so to enable </w:t>
      </w:r>
      <w:r w:rsidRPr="007B7203" w:rsidR="00BF4F9D">
        <w:rPr>
          <w:sz w:val="20"/>
        </w:rPr>
        <w:t xml:space="preserve">automatic </w:t>
      </w:r>
      <w:r w:rsidRPr="007B7203">
        <w:rPr>
          <w:sz w:val="20"/>
        </w:rPr>
        <w:t>calculation of all items.</w:t>
      </w:r>
    </w:p>
    <w:p w:rsidRPr="007B7203" w:rsidR="0037742B" w:rsidP="0037742B" w:rsidRDefault="0037742B" w14:paraId="3491BADB"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55BA384D" w14:textId="77777777">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Pr="007B7203" w:rsidR="00BF4F9D">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rsidRPr="007B7203" w:rsidR="0037742B" w:rsidP="0037742B" w:rsidRDefault="0037742B" w14:paraId="640ECC85"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26C8EF66" w14:textId="77777777">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‘T1</w:t>
      </w:r>
      <w:r w:rsidR="00E37748">
        <w:rPr>
          <w:i/>
          <w:sz w:val="20"/>
        </w:rPr>
        <w:t>8</w:t>
      </w:r>
      <w:r w:rsidRPr="007B7203">
        <w:rPr>
          <w:i/>
          <w:sz w:val="20"/>
        </w:rPr>
        <w:t>-0</w:t>
      </w:r>
      <w:r w:rsidR="00A043D1">
        <w:rPr>
          <w:i/>
          <w:sz w:val="20"/>
        </w:rPr>
        <w:t>4</w:t>
      </w:r>
      <w:r w:rsidRPr="007B7203">
        <w:rPr>
          <w:i/>
          <w:sz w:val="20"/>
        </w:rPr>
        <w:t xml:space="preserve"> Project Total’</w:t>
      </w:r>
      <w:r w:rsidRPr="007B7203">
        <w:rPr>
          <w:sz w:val="20"/>
        </w:rPr>
        <w:t xml:space="preserve"> is representative of GST exclusive figures.</w:t>
      </w:r>
    </w:p>
    <w:p w:rsidRPr="007B7203" w:rsidR="0037742B" w:rsidP="0037742B" w:rsidRDefault="0037742B" w14:paraId="0594D0CF" w14:textId="77777777">
      <w:pPr>
        <w:tabs>
          <w:tab w:val="left" w:pos="720"/>
          <w:tab w:val="left" w:pos="1320"/>
          <w:tab w:val="left" w:pos="1920"/>
          <w:tab w:val="left" w:pos="2520"/>
          <w:tab w:val="left" w:pos="3120"/>
          <w:tab w:val="left" w:pos="3784"/>
        </w:tabs>
        <w:jc w:val="both"/>
        <w:rPr>
          <w:sz w:val="20"/>
        </w:rPr>
      </w:pPr>
    </w:p>
    <w:p w:rsidRPr="007B7203" w:rsidR="0037742B" w:rsidP="0037742B" w:rsidRDefault="0037742B" w14:paraId="391B43E1" w14:textId="77777777">
      <w:pPr>
        <w:tabs>
          <w:tab w:val="left" w:pos="720"/>
          <w:tab w:val="left" w:pos="1320"/>
          <w:tab w:val="left" w:pos="1920"/>
          <w:tab w:val="left" w:pos="2520"/>
          <w:tab w:val="left" w:pos="3120"/>
          <w:tab w:val="left" w:pos="3784"/>
        </w:tabs>
        <w:jc w:val="both"/>
        <w:rPr>
          <w:i/>
          <w:sz w:val="20"/>
        </w:rPr>
      </w:pPr>
      <w:r w:rsidRPr="007B7203">
        <w:rPr>
          <w:sz w:val="20"/>
        </w:rPr>
        <w:t xml:space="preserve">The Tenderer shall insert into the below certification field the value represented at the final calculation of </w:t>
      </w:r>
      <w:r w:rsidRPr="007B7203">
        <w:rPr>
          <w:i/>
          <w:sz w:val="20"/>
        </w:rPr>
        <w:t>‘T1</w:t>
      </w:r>
      <w:r w:rsidR="00E37748">
        <w:rPr>
          <w:i/>
          <w:sz w:val="20"/>
        </w:rPr>
        <w:t>8</w:t>
      </w:r>
      <w:r w:rsidRPr="007B7203">
        <w:rPr>
          <w:i/>
          <w:sz w:val="20"/>
        </w:rPr>
        <w:t>-0</w:t>
      </w:r>
      <w:r w:rsidR="002E3996">
        <w:rPr>
          <w:i/>
          <w:sz w:val="20"/>
        </w:rPr>
        <w:t>4</w:t>
      </w:r>
      <w:r w:rsidRPr="007B7203">
        <w:rPr>
          <w:i/>
          <w:sz w:val="20"/>
        </w:rPr>
        <w:t xml:space="preserve"> – Submission (including GST)’.</w:t>
      </w:r>
    </w:p>
    <w:p w:rsidRPr="007B7203" w:rsidR="00204799" w:rsidP="0037742B" w:rsidRDefault="00204799" w14:paraId="6607EECB" w14:textId="77777777">
      <w:pPr>
        <w:tabs>
          <w:tab w:val="left" w:pos="720"/>
          <w:tab w:val="left" w:pos="1320"/>
          <w:tab w:val="left" w:pos="1920"/>
          <w:tab w:val="left" w:pos="2520"/>
          <w:tab w:val="left" w:pos="3120"/>
          <w:tab w:val="left" w:pos="3784"/>
        </w:tabs>
        <w:jc w:val="both"/>
        <w:rPr>
          <w:i/>
          <w:sz w:val="20"/>
        </w:rPr>
      </w:pPr>
    </w:p>
    <w:p w:rsidRPr="007B7203" w:rsidR="00204799" w:rsidP="0037742B" w:rsidRDefault="00204799" w14:paraId="5960DCB4" w14:textId="77777777">
      <w:pPr>
        <w:tabs>
          <w:tab w:val="left" w:pos="720"/>
          <w:tab w:val="left" w:pos="1320"/>
          <w:tab w:val="left" w:pos="1920"/>
          <w:tab w:val="left" w:pos="2520"/>
          <w:tab w:val="left" w:pos="3120"/>
          <w:tab w:val="left" w:pos="3784"/>
        </w:tabs>
        <w:jc w:val="both"/>
        <w:rPr>
          <w:b/>
          <w:sz w:val="20"/>
        </w:rPr>
      </w:pPr>
      <w:r w:rsidRPr="007B7203">
        <w:rPr>
          <w:b/>
          <w:sz w:val="20"/>
        </w:rPr>
        <w:t>Manual Submission</w:t>
      </w:r>
    </w:p>
    <w:p w:rsidRPr="007B7203" w:rsidR="00204799" w:rsidP="00204799" w:rsidRDefault="00204799" w14:paraId="73FFC200" w14:textId="77777777">
      <w:pPr>
        <w:pStyle w:val="FormText"/>
      </w:pPr>
      <w:r w:rsidRPr="007B7203">
        <w:t xml:space="preserve">The Tenderer shall complete the attached Schedule of </w:t>
      </w:r>
      <w:bookmarkStart w:name="rates1" w:id="6"/>
      <w:r w:rsidRPr="007B7203">
        <w:t>Rates</w:t>
      </w:r>
      <w:bookmarkEnd w:id="6"/>
      <w:r w:rsidRPr="007B7203">
        <w:t xml:space="preserve"> by:</w:t>
      </w:r>
    </w:p>
    <w:p w:rsidRPr="007B7203" w:rsidR="00204799" w:rsidP="00204799" w:rsidRDefault="00204799" w14:paraId="35C26752" w14:textId="77777777">
      <w:pPr>
        <w:pStyle w:val="FormText"/>
        <w:numPr>
          <w:ilvl w:val="0"/>
          <w:numId w:val="37"/>
        </w:numPr>
      </w:pPr>
      <w:r w:rsidRPr="007B7203">
        <w:t xml:space="preserve">Inserting a GST exclusive value in the column marked </w:t>
      </w:r>
      <w:bookmarkStart w:name="rates3" w:id="7"/>
      <w:r w:rsidRPr="007B7203">
        <w:rPr>
          <w:i/>
        </w:rPr>
        <w:t>‘Unit Rate</w:t>
      </w:r>
      <w:bookmarkEnd w:id="7"/>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rsidRPr="007B7203" w:rsidR="00204799" w:rsidP="00204799" w:rsidRDefault="00204799" w14:paraId="7E028F39" w14:textId="77777777">
      <w:pPr>
        <w:pStyle w:val="FormText"/>
        <w:numPr>
          <w:ilvl w:val="0"/>
          <w:numId w:val="37"/>
        </w:numPr>
      </w:pPr>
      <w:r w:rsidRPr="007B7203">
        <w:t xml:space="preserve">Multiply the </w:t>
      </w:r>
      <w:bookmarkStart w:name="rates4" w:id="8"/>
      <w:r w:rsidRPr="007B7203">
        <w:t>rate</w:t>
      </w:r>
      <w:bookmarkEnd w:id="8"/>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rsidRPr="007B7203" w:rsidR="00204799" w:rsidP="00204799" w:rsidRDefault="007B7203" w14:paraId="433D8720" w14:textId="77777777">
      <w:pPr>
        <w:pStyle w:val="FormText"/>
        <w:numPr>
          <w:ilvl w:val="0"/>
          <w:numId w:val="37"/>
        </w:numPr>
      </w:pPr>
      <w:r w:rsidRPr="007B7203">
        <w:t>Tallying</w:t>
      </w:r>
      <w:r w:rsidRPr="007B7203" w:rsidR="00204799">
        <w:t xml:space="preserve"> each section (1 to </w:t>
      </w:r>
      <w:r w:rsidR="002E3996">
        <w:t>3</w:t>
      </w:r>
      <w:r w:rsidRPr="007B7203" w:rsidR="00204799">
        <w:t xml:space="preserve">) </w:t>
      </w:r>
      <w:r w:rsidRPr="007B7203">
        <w:t xml:space="preserve">and entering the figure in the relevant </w:t>
      </w:r>
      <w:r w:rsidRPr="00112351" w:rsidR="00112351">
        <w:rPr>
          <w:i/>
        </w:rPr>
        <w:t>‘</w:t>
      </w:r>
      <w:r w:rsidRPr="00112351">
        <w:rPr>
          <w:i/>
        </w:rPr>
        <w:t>Sub Total</w:t>
      </w:r>
      <w:r w:rsidRPr="00112351" w:rsidR="00112351">
        <w:rPr>
          <w:i/>
        </w:rPr>
        <w:t>’</w:t>
      </w:r>
      <w:r w:rsidRPr="007B7203">
        <w:t xml:space="preserve"> row (highlighted in grey).</w:t>
      </w:r>
    </w:p>
    <w:p w:rsidRPr="007B7203" w:rsidR="00204799" w:rsidP="00204799" w:rsidRDefault="00204799" w14:paraId="2A75B590" w14:textId="77777777">
      <w:pPr>
        <w:pStyle w:val="FormText"/>
      </w:pPr>
    </w:p>
    <w:p w:rsidR="007B7203" w:rsidP="00112351" w:rsidRDefault="00204799" w14:paraId="00C30E1D" w14:textId="77777777">
      <w:pPr>
        <w:pStyle w:val="FormText"/>
        <w:rPr>
          <w:i/>
        </w:rPr>
      </w:pPr>
      <w:r w:rsidRPr="007B7203">
        <w:t xml:space="preserve">The </w:t>
      </w:r>
      <w:r w:rsidR="007B7203">
        <w:t xml:space="preserve">cell entitled </w:t>
      </w:r>
      <w:r w:rsidRPr="0073102F" w:rsidR="007B7203">
        <w:rPr>
          <w:i/>
        </w:rPr>
        <w:t>‘T1</w:t>
      </w:r>
      <w:r w:rsidRPr="0073102F" w:rsidR="00E37748">
        <w:rPr>
          <w:i/>
        </w:rPr>
        <w:t>8</w:t>
      </w:r>
      <w:r w:rsidRPr="0073102F" w:rsidR="007B7203">
        <w:rPr>
          <w:i/>
        </w:rPr>
        <w:t>-</w:t>
      </w:r>
      <w:r w:rsidR="0073102F">
        <w:rPr>
          <w:i/>
        </w:rPr>
        <w:t>0</w:t>
      </w:r>
      <w:r w:rsidR="00A043D1">
        <w:rPr>
          <w:i/>
        </w:rPr>
        <w:t>4</w:t>
      </w:r>
      <w:r w:rsidRPr="0073102F" w:rsidR="007B7203">
        <w:rPr>
          <w:i/>
        </w:rPr>
        <w:t xml:space="preserve"> – Project Total’</w:t>
      </w:r>
      <w:r w:rsidRPr="007B7203">
        <w:t xml:space="preserve"> </w:t>
      </w:r>
      <w:r w:rsidR="00112351">
        <w:t>shall be</w:t>
      </w:r>
      <w:r w:rsidRPr="007B7203">
        <w:t xml:space="preserve"> the sum of all amounts shown in the </w:t>
      </w:r>
      <w:r w:rsidRPr="007B7203" w:rsidR="007B7203">
        <w:t xml:space="preserve">‘Total Cost’ column </w:t>
      </w:r>
      <w:r w:rsidR="007B7203">
        <w:t xml:space="preserve">(and shall also equate to the combined </w:t>
      </w:r>
      <w:r w:rsidRPr="00112351" w:rsidR="00112351">
        <w:rPr>
          <w:i/>
        </w:rPr>
        <w:t>‘</w:t>
      </w:r>
      <w:r w:rsidRPr="00112351" w:rsidR="007B7203">
        <w:rPr>
          <w:i/>
        </w:rPr>
        <w:t>Sub Total</w:t>
      </w:r>
      <w:r w:rsidRPr="00112351" w:rsidR="00112351">
        <w:rPr>
          <w:i/>
        </w:rPr>
        <w:t>’</w:t>
      </w:r>
      <w:r w:rsidR="007B7203">
        <w:t xml:space="preserve"> values), and be</w:t>
      </w:r>
      <w:r w:rsidRPr="007B7203" w:rsidR="007B7203">
        <w:t xml:space="preserve"> GST exclusive.</w:t>
      </w:r>
      <w:r w:rsidR="00112351">
        <w:t xml:space="preserve"> A</w:t>
      </w:r>
      <w:r w:rsidRPr="007B7203" w:rsidR="00112351">
        <w:t xml:space="preserve">n overall GST figure </w:t>
      </w:r>
      <w:r w:rsidR="00112351">
        <w:t xml:space="preserve">shall be calculated and recorded separately. </w:t>
      </w:r>
      <w:r w:rsidRPr="007B7203" w:rsidR="007B7203">
        <w:t>The Tenderer shall</w:t>
      </w:r>
      <w:r w:rsidR="00112351">
        <w:t xml:space="preserve"> then</w:t>
      </w:r>
      <w:r w:rsidRPr="007B7203" w:rsidR="007B7203">
        <w:t xml:space="preserve"> insert into the below certification field the value represented at the final calculation of </w:t>
      </w:r>
      <w:r w:rsidRPr="0073102F" w:rsidR="007B7203">
        <w:rPr>
          <w:i/>
        </w:rPr>
        <w:t>‘T1</w:t>
      </w:r>
      <w:r w:rsidRPr="0073102F" w:rsidR="00E37748">
        <w:rPr>
          <w:i/>
        </w:rPr>
        <w:t>8</w:t>
      </w:r>
      <w:r w:rsidRPr="0073102F" w:rsidR="007B7203">
        <w:rPr>
          <w:i/>
        </w:rPr>
        <w:t>-</w:t>
      </w:r>
      <w:r w:rsidR="00DC76C2">
        <w:rPr>
          <w:i/>
        </w:rPr>
        <w:t>0</w:t>
      </w:r>
      <w:r w:rsidR="00A043D1">
        <w:rPr>
          <w:i/>
        </w:rPr>
        <w:t>4</w:t>
      </w:r>
      <w:r w:rsidRPr="0073102F" w:rsidR="00112351">
        <w:rPr>
          <w:i/>
        </w:rPr>
        <w:t>–</w:t>
      </w:r>
      <w:r w:rsidR="00112351">
        <w:rPr>
          <w:i/>
        </w:rPr>
        <w:t xml:space="preserve"> Submission (including GST)’ </w:t>
      </w:r>
      <w:r w:rsidRPr="00112351" w:rsidR="00112351">
        <w:t xml:space="preserve">being the combination of </w:t>
      </w:r>
      <w:r w:rsidR="00112351">
        <w:t>‘</w:t>
      </w:r>
      <w:r w:rsidR="00112351">
        <w:rPr>
          <w:i/>
        </w:rPr>
        <w:t xml:space="preserve">Project Total’ </w:t>
      </w:r>
      <w:r w:rsidRPr="00112351" w:rsidR="00112351">
        <w:t>and</w:t>
      </w:r>
      <w:r w:rsidR="00112351">
        <w:rPr>
          <w:i/>
        </w:rPr>
        <w:t xml:space="preserve"> </w:t>
      </w:r>
      <w:r w:rsidR="0016285E">
        <w:rPr>
          <w:i/>
        </w:rPr>
        <w:t>‘</w:t>
      </w:r>
      <w:r w:rsidR="00112351">
        <w:rPr>
          <w:i/>
        </w:rPr>
        <w:t>GST’.</w:t>
      </w:r>
    </w:p>
    <w:p w:rsidR="008E2C8D" w:rsidP="00112351" w:rsidRDefault="008E2C8D" w14:paraId="560115DF" w14:textId="77777777">
      <w:pPr>
        <w:pStyle w:val="FormText"/>
        <w:rPr>
          <w:b/>
          <w:i/>
        </w:rPr>
      </w:pPr>
    </w:p>
    <w:p w:rsidRPr="007B7203" w:rsidR="0037742B" w:rsidP="0037742B" w:rsidRDefault="0037742B" w14:paraId="02B0F3B8" w14:textId="77777777">
      <w:pPr>
        <w:tabs>
          <w:tab w:val="left" w:pos="720"/>
          <w:tab w:val="left" w:pos="1320"/>
          <w:tab w:val="left" w:pos="1920"/>
          <w:tab w:val="left" w:pos="2520"/>
          <w:tab w:val="left" w:pos="3120"/>
          <w:tab w:val="left" w:pos="3784"/>
        </w:tabs>
        <w:jc w:val="both"/>
        <w:rPr>
          <w:sz w:val="20"/>
        </w:rPr>
      </w:pPr>
      <w:r w:rsidRPr="007B7203">
        <w:rPr>
          <w:sz w:val="20"/>
        </w:rPr>
        <w:t xml:space="preserve">Note: </w:t>
      </w:r>
      <w:r w:rsidRPr="007B7203" w:rsidR="00BF4F9D">
        <w:rPr>
          <w:sz w:val="20"/>
        </w:rPr>
        <w:t>For a</w:t>
      </w:r>
      <w:r w:rsidRPr="007B7203">
        <w:rPr>
          <w:sz w:val="20"/>
        </w:rPr>
        <w:t xml:space="preserve">ny item </w:t>
      </w:r>
      <w:r w:rsidRPr="007B7203" w:rsidR="00BF4F9D">
        <w:rPr>
          <w:sz w:val="20"/>
        </w:rPr>
        <w:t>which</w:t>
      </w:r>
      <w:r w:rsidRPr="007B7203">
        <w:rPr>
          <w:sz w:val="20"/>
        </w:rPr>
        <w:t xml:space="preserve"> is GST free, please provide separate details.</w:t>
      </w:r>
    </w:p>
    <w:p w:rsidRPr="0043177A" w:rsidR="00FE0434" w:rsidP="00FE0434" w:rsidRDefault="00FE0434" w14:paraId="59828168" w14:textId="77777777">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34"/>
        <w:gridCol w:w="2289"/>
        <w:gridCol w:w="2328"/>
        <w:gridCol w:w="2328"/>
      </w:tblGrid>
      <w:tr w:rsidR="00BF4F9D" w:rsidTr="009137C6" w14:paraId="66040BE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Pr="0037742B" w:rsidR="00BF4F9D" w:rsidP="0037742B" w:rsidRDefault="00BF4F9D" w14:paraId="7EAB4906" w14:textId="77777777">
            <w:pPr>
              <w:spacing w:before="120" w:after="120"/>
              <w:rPr>
                <w:rFonts w:cs="Arial"/>
                <w:smallCaps/>
              </w:rPr>
            </w:pPr>
            <w:r w:rsidRPr="0037742B">
              <w:rPr>
                <w:rFonts w:cs="Arial"/>
                <w:smallCaps/>
              </w:rPr>
              <w:t>Total from the Schedule of Rates</w:t>
            </w:r>
          </w:p>
          <w:p w:rsidRPr="0073102F" w:rsidR="00BF4F9D" w:rsidP="0073102F" w:rsidRDefault="00BF4F9D" w14:paraId="0C1D5EA6" w14:textId="77777777">
            <w:pPr>
              <w:spacing w:before="120" w:after="120"/>
              <w:rPr>
                <w:rFonts w:cs="Arial"/>
                <w:b w:val="0"/>
                <w:bCs w:val="0"/>
                <w:i/>
              </w:rPr>
            </w:pPr>
            <w:r w:rsidRPr="0073102F">
              <w:rPr>
                <w:rFonts w:cs="Arial"/>
                <w:b w:val="0"/>
                <w:i/>
              </w:rPr>
              <w:t>(T1</w:t>
            </w:r>
            <w:r w:rsidRPr="0073102F" w:rsidR="00E37748">
              <w:rPr>
                <w:rFonts w:cs="Arial"/>
                <w:b w:val="0"/>
                <w:i/>
              </w:rPr>
              <w:t>8</w:t>
            </w:r>
            <w:r w:rsidRPr="0073102F">
              <w:rPr>
                <w:rFonts w:cs="Arial"/>
                <w:b w:val="0"/>
                <w:i/>
              </w:rPr>
              <w:t>-</w:t>
            </w:r>
            <w:r w:rsidR="00DC76C2">
              <w:rPr>
                <w:rFonts w:cs="Arial"/>
                <w:b w:val="0"/>
                <w:i/>
              </w:rPr>
              <w:t>0</w:t>
            </w:r>
            <w:r w:rsidR="00A043D1">
              <w:rPr>
                <w:rFonts w:cs="Arial"/>
                <w:b w:val="0"/>
                <w:i/>
              </w:rPr>
              <w:t>4</w:t>
            </w:r>
            <w:r w:rsidR="00DC76C2">
              <w:rPr>
                <w:rFonts w:cs="Arial"/>
                <w:b w:val="0"/>
                <w:i/>
              </w:rPr>
              <w:t xml:space="preserve"> </w:t>
            </w:r>
            <w:r w:rsidRPr="0073102F">
              <w:rPr>
                <w:rFonts w:cs="Arial"/>
                <w:b w:val="0"/>
                <w:i/>
              </w:rPr>
              <w:t>Submission)</w:t>
            </w:r>
          </w:p>
        </w:tc>
        <w:tc>
          <w:tcPr>
            <w:tcW w:w="2379" w:type="dxa"/>
            <w:shd w:val="clear" w:color="auto" w:fill="auto"/>
          </w:tcPr>
          <w:p w:rsidR="00BF4F9D" w:rsidP="0037742B" w:rsidRDefault="00BF4F9D" w14:paraId="5DC4B655" w14:textId="77777777">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rsidRPr="00BF4F9D" w:rsidR="00BF4F9D" w:rsidP="00BF4F9D" w:rsidRDefault="00BF4F9D" w14:paraId="5E93C547" w14:textId="77777777">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(including GST)</w:t>
            </w:r>
          </w:p>
        </w:tc>
      </w:tr>
      <w:tr w:rsidR="0037742B" w:rsidTr="0037742B" w14:paraId="2F971BDA" w14:textId="77777777">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7742B" w:rsidP="0037742B" w:rsidRDefault="0037742B" w14:paraId="444AB32E" w14:textId="77777777">
            <w:pPr>
              <w:spacing w:before="120" w:after="120"/>
              <w:rPr>
                <w:rFonts w:cs="Arial"/>
              </w:rPr>
            </w:pPr>
            <w:r>
              <w:rPr>
                <w:rFonts w:cs="Arial"/>
              </w:rPr>
              <w:t>Signature:</w:t>
            </w:r>
          </w:p>
        </w:tc>
        <w:tc>
          <w:tcPr>
            <w:tcW w:w="2379" w:type="dxa"/>
            <w:tcBorders>
              <w:left w:val="nil"/>
            </w:tcBorders>
          </w:tcPr>
          <w:p w:rsidR="0037742B" w:rsidP="009137C6" w:rsidRDefault="0037742B" w14:paraId="00C8C002"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37742B" w:rsidP="009137C6" w:rsidRDefault="0037742B" w14:paraId="307ACD77"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rsidR="0037742B" w:rsidP="009137C6" w:rsidRDefault="0037742B" w14:paraId="722925AC"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rsidTr="009137C6" w14:paraId="3B97A3A8"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Pr>
          <w:p w:rsidRPr="00FE0434" w:rsidR="0037742B" w:rsidP="009137C6" w:rsidRDefault="0037742B" w14:paraId="53144CB1"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rsidR="0037742B" w:rsidP="009137C6" w:rsidRDefault="0037742B" w14:paraId="4CCEFB9D"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rsidTr="009137C6" w14:paraId="2A09A6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37742B" w:rsidP="009137C6" w:rsidRDefault="0037742B" w14:paraId="436E33E8" w14:textId="77777777">
            <w:pPr>
              <w:spacing w:before="120" w:after="120"/>
              <w:rPr>
                <w:rFonts w:cs="Arial"/>
              </w:rPr>
            </w:pPr>
            <w:r>
              <w:rPr>
                <w:rFonts w:cs="Arial"/>
              </w:rPr>
              <w:t>Name:</w:t>
            </w:r>
          </w:p>
        </w:tc>
        <w:tc>
          <w:tcPr>
            <w:tcW w:w="2379" w:type="dxa"/>
            <w:tcBorders>
              <w:left w:val="nil"/>
            </w:tcBorders>
          </w:tcPr>
          <w:p w:rsidR="0037742B" w:rsidP="009137C6" w:rsidRDefault="0037742B" w14:paraId="75CA16E2"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37742B" w:rsidP="009137C6" w:rsidRDefault="0037742B" w14:paraId="64DCC081"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rsidR="0037742B" w:rsidP="009137C6" w:rsidRDefault="0037742B" w14:paraId="03D1FDFE"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rsidTr="009137C6" w14:paraId="2552B756" w14:textId="77777777">
        <w:tc>
          <w:tcPr>
            <w:cnfStyle w:val="001000000000" w:firstRow="0" w:lastRow="0" w:firstColumn="1" w:lastColumn="0" w:oddVBand="0" w:evenVBand="0" w:oddHBand="0" w:evenHBand="0" w:firstRowFirstColumn="0" w:firstRowLastColumn="0" w:lastRowFirstColumn="0" w:lastRowLastColumn="0"/>
            <w:tcW w:w="2378" w:type="dxa"/>
            <w:tcBorders>
              <w:top w:val="single" w:color="C0504D" w:themeColor="accent2" w:sz="8" w:space="0"/>
              <w:bottom w:val="single" w:color="C0504D" w:themeColor="accent2" w:sz="8" w:space="0"/>
              <w:right w:val="nil"/>
            </w:tcBorders>
          </w:tcPr>
          <w:p w:rsidR="0037742B" w:rsidP="009137C6" w:rsidRDefault="0037742B" w14:paraId="4F4C3DE6" w14:textId="77777777">
            <w:pPr>
              <w:spacing w:before="120" w:after="120"/>
              <w:rPr>
                <w:rFonts w:cs="Arial"/>
              </w:rPr>
            </w:pPr>
            <w:r>
              <w:rPr>
                <w:rFonts w:cs="Arial"/>
              </w:rPr>
              <w:t>Signature of Witness:</w:t>
            </w:r>
          </w:p>
        </w:tc>
        <w:tc>
          <w:tcPr>
            <w:tcW w:w="2379" w:type="dxa"/>
            <w:tcBorders>
              <w:left w:val="nil"/>
            </w:tcBorders>
          </w:tcPr>
          <w:p w:rsidR="0037742B" w:rsidP="0037742B" w:rsidRDefault="0037742B" w14:paraId="3AEF6E7B"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rsidRPr="0037742B" w:rsidR="0037742B" w:rsidP="0037742B" w:rsidRDefault="0037742B" w14:paraId="0E6E3AEE"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rsidR="0037742B" w:rsidP="0037742B" w:rsidRDefault="0037742B" w14:paraId="35D7728F" w14:textId="77777777">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rsidTr="009137C6" w14:paraId="213DB3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37742B" w:rsidR="0037742B" w:rsidP="009137C6" w:rsidRDefault="0037742B" w14:paraId="71501A7B" w14:textId="77777777">
            <w:pPr>
              <w:spacing w:before="120" w:after="120"/>
              <w:rPr>
                <w:rFonts w:cs="Arial"/>
                <w:b w:val="0"/>
                <w:i/>
              </w:rPr>
            </w:pPr>
            <w:r w:rsidRPr="0037742B">
              <w:rPr>
                <w:rFonts w:cs="Arial"/>
                <w:b w:val="0"/>
                <w:i/>
              </w:rPr>
              <w:t>(print if submitting electronically)</w:t>
            </w:r>
          </w:p>
          <w:p w:rsidR="0037742B" w:rsidP="009137C6" w:rsidRDefault="0037742B" w14:paraId="2914E263" w14:textId="77777777">
            <w:pPr>
              <w:spacing w:before="120" w:after="120"/>
              <w:rPr>
                <w:rFonts w:cs="Arial"/>
              </w:rPr>
            </w:pPr>
            <w:r w:rsidRPr="0037742B">
              <w:rPr>
                <w:rFonts w:cs="Arial"/>
              </w:rPr>
              <w:t>Address or Witness:</w:t>
            </w:r>
          </w:p>
        </w:tc>
      </w:tr>
    </w:tbl>
    <w:p w:rsidRPr="00094A7E" w:rsidR="00FE0434" w:rsidP="00FE0434" w:rsidRDefault="00FE0434" w14:paraId="5720DBCA" w14:textId="77777777">
      <w:pPr>
        <w:tabs>
          <w:tab w:val="left" w:pos="720"/>
          <w:tab w:val="left" w:pos="1320"/>
          <w:tab w:val="left" w:pos="1920"/>
          <w:tab w:val="left" w:pos="2520"/>
          <w:tab w:val="left" w:pos="3120"/>
          <w:tab w:val="left" w:pos="3784"/>
        </w:tabs>
        <w:rPr>
          <w:rFonts w:cs="Arial"/>
          <w:b/>
          <w:sz w:val="20"/>
        </w:rPr>
        <w:sectPr w:rsidRPr="00094A7E" w:rsidR="00FE0434" w:rsidSect="00CC484B">
          <w:pgSz w:w="11907" w:h="16840" w:orient="portrait"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2338"/>
        <w:gridCol w:w="6941"/>
      </w:tblGrid>
      <w:tr w:rsidR="0057542B" w:rsidTr="6FA63903" w14:paraId="6E98609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Mar/>
          </w:tcPr>
          <w:p w:rsidRPr="00AC74EE" w:rsidR="0057542B" w:rsidP="0057542B" w:rsidRDefault="0057542B" w14:paraId="229CA5FB" w14:textId="77777777">
            <w:pPr>
              <w:spacing w:before="120" w:after="120"/>
              <w:jc w:val="center"/>
              <w:rPr>
                <w:rFonts w:cs="Arial"/>
                <w:smallCaps/>
              </w:rPr>
            </w:pPr>
            <w:r>
              <w:rPr>
                <w:rFonts w:cs="Arial"/>
                <w:smallCaps/>
              </w:rPr>
              <w:t>Public Liability Insurance</w:t>
            </w:r>
          </w:p>
        </w:tc>
      </w:tr>
      <w:tr w:rsidR="0043177A" w:rsidTr="6FA63903" w14:paraId="4EDDCF83"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Mar/>
          </w:tcPr>
          <w:p w:rsidR="0043177A" w:rsidP="009137C6" w:rsidRDefault="0043177A" w14:paraId="66BEECA7" w14:textId="77777777">
            <w:pPr>
              <w:spacing w:before="120" w:after="120"/>
              <w:rPr>
                <w:rFonts w:cs="Arial"/>
              </w:rPr>
            </w:pPr>
            <w:r>
              <w:rPr>
                <w:rFonts w:cs="Arial"/>
              </w:rPr>
              <w:t>Value:</w:t>
            </w:r>
          </w:p>
        </w:tc>
        <w:tc>
          <w:tcPr>
            <w:cnfStyle w:val="000000000000" w:firstRow="0" w:lastRow="0" w:firstColumn="0" w:lastColumn="0" w:oddVBand="0" w:evenVBand="0" w:oddHBand="0" w:evenHBand="0" w:firstRowFirstColumn="0" w:firstRowLastColumn="0" w:lastRowFirstColumn="0" w:lastRowLastColumn="0"/>
            <w:tcW w:w="7137" w:type="dxa"/>
            <w:tcMar/>
          </w:tcPr>
          <w:p w:rsidR="0043177A" w:rsidP="009137C6" w:rsidRDefault="0043177A" w14:paraId="4589B47C"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6FA63903" w14:paraId="0DF298EA"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Mar/>
          </w:tcPr>
          <w:p w:rsidRPr="0043177A" w:rsidR="0043177A" w:rsidP="009137C6" w:rsidRDefault="0043177A" w14:paraId="2E6EC5F5" w14:textId="77777777">
            <w:pPr>
              <w:spacing w:before="120" w:after="120"/>
              <w:rPr>
                <w:rFonts w:cs="Arial"/>
                <w:bCs w:val="0"/>
              </w:rPr>
            </w:pPr>
            <w:r w:rsidRPr="0043177A">
              <w:rPr>
                <w:rFonts w:cs="Arial"/>
                <w:bCs w:val="0"/>
              </w:rPr>
              <w:t>Insurer:</w:t>
            </w:r>
          </w:p>
        </w:tc>
        <w:tc>
          <w:tcPr>
            <w:cnfStyle w:val="000000000000" w:firstRow="0" w:lastRow="0" w:firstColumn="0" w:lastColumn="0" w:oddVBand="0" w:evenVBand="0" w:oddHBand="0" w:evenHBand="0" w:firstRowFirstColumn="0" w:firstRowLastColumn="0" w:lastRowFirstColumn="0" w:lastRowLastColumn="0"/>
            <w:tcW w:w="7137" w:type="dxa"/>
            <w:tcMar/>
          </w:tcPr>
          <w:p w:rsidR="0043177A" w:rsidP="009137C6" w:rsidRDefault="0043177A" w14:paraId="6AAD1B06"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6FA63903" w14:paraId="6C1E4976"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Mar/>
          </w:tcPr>
          <w:p w:rsidRPr="0043177A" w:rsidR="0043177A" w:rsidP="009137C6" w:rsidRDefault="0043177A" w14:paraId="2EE0F36B" w14:textId="77777777">
            <w:pPr>
              <w:spacing w:before="120" w:after="120"/>
              <w:rPr>
                <w:rFonts w:cs="Arial"/>
                <w:bCs w:val="0"/>
              </w:rPr>
            </w:pPr>
            <w:r w:rsidRPr="0043177A">
              <w:rPr>
                <w:rFonts w:cs="Arial"/>
                <w:bCs w:val="0"/>
              </w:rPr>
              <w:t>Policy Number:</w:t>
            </w:r>
          </w:p>
        </w:tc>
        <w:tc>
          <w:tcPr>
            <w:cnfStyle w:val="000000000000" w:firstRow="0" w:lastRow="0" w:firstColumn="0" w:lastColumn="0" w:oddVBand="0" w:evenVBand="0" w:oddHBand="0" w:evenHBand="0" w:firstRowFirstColumn="0" w:firstRowLastColumn="0" w:lastRowFirstColumn="0" w:lastRowLastColumn="0"/>
            <w:tcW w:w="7137" w:type="dxa"/>
            <w:tcMar/>
          </w:tcPr>
          <w:p w:rsidR="0043177A" w:rsidP="009137C6" w:rsidRDefault="0043177A" w14:paraId="06E7225F"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6FA63903" w14:paraId="5D0603FE"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Mar/>
          </w:tcPr>
          <w:p w:rsidRPr="0043177A" w:rsidR="0043177A" w:rsidP="009137C6" w:rsidRDefault="0043177A" w14:paraId="60F5217C" w14:textId="77777777">
            <w:pPr>
              <w:spacing w:before="120" w:after="120"/>
              <w:rPr>
                <w:rFonts w:cs="Arial"/>
                <w:bCs w:val="0"/>
              </w:rPr>
            </w:pPr>
            <w:r w:rsidRPr="0043177A">
              <w:rPr>
                <w:rFonts w:cs="Arial"/>
                <w:bCs w:val="0"/>
              </w:rPr>
              <w:t>Period:</w:t>
            </w:r>
          </w:p>
        </w:tc>
        <w:tc>
          <w:tcPr>
            <w:cnfStyle w:val="000000000000" w:firstRow="0" w:lastRow="0" w:firstColumn="0" w:lastColumn="0" w:oddVBand="0" w:evenVBand="0" w:oddHBand="0" w:evenHBand="0" w:firstRowFirstColumn="0" w:firstRowLastColumn="0" w:lastRowFirstColumn="0" w:lastRowLastColumn="0"/>
            <w:tcW w:w="7137" w:type="dxa"/>
            <w:tcMar/>
          </w:tcPr>
          <w:p w:rsidR="0043177A" w:rsidP="009137C6" w:rsidRDefault="0043177A" w14:paraId="3712885C"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6FA63903" w14:paraId="0C66683E"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Mar/>
          </w:tcPr>
          <w:p w:rsidRPr="0043177A" w:rsidR="0043177A" w:rsidP="009137C6" w:rsidRDefault="0043177A" w14:paraId="4AD4078E" w14:textId="77777777">
            <w:pPr>
              <w:spacing w:before="120" w:after="120"/>
              <w:rPr>
                <w:rFonts w:cs="Arial"/>
                <w:bCs w:val="0"/>
              </w:rPr>
            </w:pPr>
            <w:r w:rsidRPr="0043177A">
              <w:rPr>
                <w:rFonts w:cs="Arial"/>
                <w:bCs w:val="0"/>
              </w:rPr>
              <w:t>Covering:</w:t>
            </w:r>
          </w:p>
        </w:tc>
        <w:tc>
          <w:tcPr>
            <w:cnfStyle w:val="000000000000" w:firstRow="0" w:lastRow="0" w:firstColumn="0" w:lastColumn="0" w:oddVBand="0" w:evenVBand="0" w:oddHBand="0" w:evenHBand="0" w:firstRowFirstColumn="0" w:firstRowLastColumn="0" w:lastRowFirstColumn="0" w:lastRowLastColumn="0"/>
            <w:tcW w:w="7137" w:type="dxa"/>
            <w:tcMar/>
          </w:tcPr>
          <w:p w:rsidRPr="0043177A" w:rsidR="0043177A" w:rsidP="009137C6" w:rsidRDefault="0043177A" w14:paraId="4332BC1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rsidTr="6FA63903" w14:paraId="4582C2CE"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Mar/>
          </w:tcPr>
          <w:p w:rsidRPr="0043177A" w:rsidR="0043177A" w:rsidP="009137C6" w:rsidRDefault="0043177A" w14:paraId="4FB9DA9B" w14:textId="77777777">
            <w:pPr>
              <w:spacing w:before="120" w:after="120"/>
              <w:rPr>
                <w:rFonts w:cs="Arial"/>
                <w:bCs w:val="0"/>
              </w:rPr>
            </w:pPr>
            <w:r w:rsidRPr="0043177A">
              <w:rPr>
                <w:rFonts w:cs="Arial"/>
                <w:bCs w:val="0"/>
              </w:rPr>
              <w:t>Sum Insured:</w:t>
            </w:r>
          </w:p>
        </w:tc>
        <w:tc>
          <w:tcPr>
            <w:cnfStyle w:val="000000000000" w:firstRow="0" w:lastRow="0" w:firstColumn="0" w:lastColumn="0" w:oddVBand="0" w:evenVBand="0" w:oddHBand="0" w:evenHBand="0" w:firstRowFirstColumn="0" w:firstRowLastColumn="0" w:lastRowFirstColumn="0" w:lastRowLastColumn="0"/>
            <w:tcW w:w="7137" w:type="dxa"/>
            <w:tcMar/>
          </w:tcPr>
          <w:p w:rsidR="0043177A" w:rsidP="005419FE" w:rsidRDefault="0043177A" w14:paraId="28043C1C" w14:textId="2797C50D">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6FA63903" w:rsidR="0043177A">
              <w:rPr>
                <w:rFonts w:cs="Arial"/>
                <w:b w:val="1"/>
                <w:bCs w:val="1"/>
              </w:rPr>
              <w:t>$</w:t>
            </w:r>
            <w:r w:rsidRPr="6FA63903" w:rsidR="3A908F7F">
              <w:rPr>
                <w:rFonts w:cs="Arial"/>
                <w:b w:val="1"/>
                <w:bCs w:val="1"/>
              </w:rPr>
              <w:t>1</w:t>
            </w:r>
            <w:r w:rsidRPr="6FA63903" w:rsidR="2C06E000">
              <w:rPr>
                <w:rFonts w:cs="Arial"/>
                <w:b w:val="1"/>
                <w:bCs w:val="1"/>
              </w:rPr>
              <w:t>0</w:t>
            </w:r>
            <w:r w:rsidRPr="6FA63903" w:rsidR="0043177A">
              <w:rPr>
                <w:rFonts w:cs="Arial"/>
                <w:b w:val="1"/>
                <w:bCs w:val="1"/>
              </w:rPr>
              <w:t>,000,000 ANY ONE OCCURENCE</w:t>
            </w:r>
          </w:p>
        </w:tc>
      </w:tr>
    </w:tbl>
    <w:p w:rsidR="0043177A" w:rsidP="0043177A" w:rsidRDefault="0043177A" w14:paraId="4478415C" w14:textId="77777777">
      <w:pPr>
        <w:tabs>
          <w:tab w:val="left" w:pos="567"/>
          <w:tab w:val="left" w:pos="720"/>
          <w:tab w:val="left" w:pos="1320"/>
          <w:tab w:val="left" w:pos="1920"/>
          <w:tab w:val="left" w:pos="2520"/>
          <w:tab w:val="left" w:pos="3120"/>
          <w:tab w:val="left" w:pos="3784"/>
        </w:tabs>
      </w:pPr>
    </w:p>
    <w:p w:rsidR="0043177A" w:rsidP="0043177A" w:rsidRDefault="0043177A" w14:paraId="54704F2C" w14:textId="77777777">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5"/>
        <w:gridCol w:w="6934"/>
      </w:tblGrid>
      <w:tr w:rsidR="0043177A" w:rsidTr="009137C6" w14:paraId="7B21C8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rsidRPr="00AC74EE" w:rsidR="0043177A" w:rsidP="009137C6" w:rsidRDefault="0043177A" w14:paraId="739A2246" w14:textId="77777777">
            <w:pPr>
              <w:spacing w:before="120" w:after="120"/>
              <w:jc w:val="center"/>
              <w:rPr>
                <w:rFonts w:cs="Arial"/>
                <w:smallCaps/>
              </w:rPr>
            </w:pPr>
            <w:r>
              <w:rPr>
                <w:rFonts w:cs="Arial"/>
                <w:smallCaps/>
              </w:rPr>
              <w:t>Workers Compensation Insurance Cover</w:t>
            </w:r>
          </w:p>
        </w:tc>
      </w:tr>
      <w:tr w:rsidR="0043177A" w:rsidTr="009137C6" w14:paraId="52BB24E7" w14:textId="7777777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rsidR="0043177A" w:rsidP="009137C6" w:rsidRDefault="0043177A" w14:paraId="5A1E2D42" w14:textId="77777777">
            <w:pPr>
              <w:spacing w:before="120" w:after="120"/>
              <w:rPr>
                <w:rFonts w:cs="Arial"/>
              </w:rPr>
            </w:pPr>
            <w:r>
              <w:rPr>
                <w:rFonts w:cs="Arial"/>
              </w:rPr>
              <w:t xml:space="preserve">Contractors Employing Workers </w:t>
            </w:r>
            <w:r w:rsidRPr="0043177A">
              <w:rPr>
                <w:rFonts w:cs="Arial"/>
                <w:b w:val="0"/>
                <w:i/>
              </w:rPr>
              <w:t>(Not including Proprietary Limited companies who only employ their Directors)</w:t>
            </w:r>
          </w:p>
        </w:tc>
      </w:tr>
      <w:tr w:rsidR="0043177A" w:rsidTr="009137C6" w14:paraId="23F5DBE1"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70838948" w14:textId="77777777">
            <w:pPr>
              <w:spacing w:before="120" w:after="120"/>
              <w:rPr>
                <w:rFonts w:cs="Arial"/>
                <w:bCs w:val="0"/>
              </w:rPr>
            </w:pPr>
            <w:r w:rsidRPr="0043177A">
              <w:rPr>
                <w:rFonts w:cs="Arial"/>
                <w:bCs w:val="0"/>
              </w:rPr>
              <w:t>Policy Number:</w:t>
            </w:r>
          </w:p>
        </w:tc>
        <w:tc>
          <w:tcPr>
            <w:tcW w:w="7137" w:type="dxa"/>
          </w:tcPr>
          <w:p w:rsidR="0043177A" w:rsidP="009137C6" w:rsidRDefault="0043177A" w14:paraId="0136876C"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1179BC0C" w14:textId="77777777">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2A010F92" w14:textId="77777777">
            <w:pPr>
              <w:spacing w:before="120" w:after="120"/>
              <w:rPr>
                <w:rFonts w:cs="Arial"/>
                <w:bCs w:val="0"/>
              </w:rPr>
            </w:pPr>
            <w:r>
              <w:rPr>
                <w:rFonts w:cs="Arial"/>
                <w:bCs w:val="0"/>
              </w:rPr>
              <w:t>Name of Insurer:</w:t>
            </w:r>
          </w:p>
        </w:tc>
        <w:tc>
          <w:tcPr>
            <w:tcW w:w="7137" w:type="dxa"/>
          </w:tcPr>
          <w:p w:rsidR="0043177A" w:rsidP="009137C6" w:rsidRDefault="0043177A" w14:paraId="05BF284D"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13AF9D67" w14:textId="77777777">
        <w:trPr>
          <w:trHeight w:val="483"/>
        </w:trPr>
        <w:tc>
          <w:tcPr>
            <w:cnfStyle w:val="001000000000" w:firstRow="0" w:lastRow="0" w:firstColumn="1" w:lastColumn="0" w:oddVBand="0" w:evenVBand="0" w:oddHBand="0" w:evenHBand="0" w:firstRowFirstColumn="0" w:firstRowLastColumn="0" w:lastRowFirstColumn="0" w:lastRowLastColumn="0"/>
            <w:tcW w:w="2378" w:type="dxa"/>
          </w:tcPr>
          <w:p w:rsidRPr="0043177A" w:rsidR="0043177A" w:rsidP="009137C6" w:rsidRDefault="0043177A" w14:paraId="062FDEAF" w14:textId="77777777">
            <w:pPr>
              <w:spacing w:before="120" w:after="120"/>
              <w:rPr>
                <w:rFonts w:cs="Arial"/>
                <w:bCs w:val="0"/>
              </w:rPr>
            </w:pPr>
            <w:r>
              <w:rPr>
                <w:rFonts w:cs="Arial"/>
                <w:bCs w:val="0"/>
              </w:rPr>
              <w:t>Date of Expiry:</w:t>
            </w:r>
          </w:p>
        </w:tc>
        <w:tc>
          <w:tcPr>
            <w:tcW w:w="7137" w:type="dxa"/>
          </w:tcPr>
          <w:p w:rsidR="0043177A" w:rsidP="009137C6" w:rsidRDefault="0043177A" w14:paraId="757E91E3"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rsidR="0043177A" w:rsidP="0043177A" w:rsidRDefault="0043177A" w14:paraId="533631E3" w14:textId="77777777">
      <w:pPr>
        <w:tabs>
          <w:tab w:val="left" w:pos="567"/>
          <w:tab w:val="left" w:pos="720"/>
          <w:tab w:val="left" w:pos="1320"/>
          <w:tab w:val="left" w:pos="1920"/>
          <w:tab w:val="left" w:pos="2520"/>
          <w:tab w:val="left" w:pos="3120"/>
          <w:tab w:val="left" w:pos="3784"/>
        </w:tabs>
      </w:pPr>
    </w:p>
    <w:p w:rsidR="0043177A" w:rsidP="0043177A" w:rsidRDefault="0043177A" w14:paraId="6124B784" w14:textId="77777777">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2"/>
        <w:gridCol w:w="2304"/>
        <w:gridCol w:w="2327"/>
        <w:gridCol w:w="2306"/>
      </w:tblGrid>
      <w:tr w:rsidR="0043177A" w:rsidTr="009137C6" w14:paraId="3A1F0F4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AC74EE" w:rsidR="0043177A" w:rsidP="009137C6" w:rsidRDefault="0043177A" w14:paraId="58A12BED" w14:textId="77777777">
            <w:pPr>
              <w:spacing w:before="120" w:after="120"/>
              <w:jc w:val="center"/>
              <w:rPr>
                <w:rFonts w:cs="Arial"/>
                <w:smallCaps/>
              </w:rPr>
            </w:pPr>
            <w:r>
              <w:rPr>
                <w:rFonts w:cs="Arial"/>
                <w:smallCaps/>
              </w:rPr>
              <w:t>Endorsement</w:t>
            </w:r>
          </w:p>
        </w:tc>
      </w:tr>
      <w:tr w:rsidR="0043177A" w:rsidTr="009137C6" w14:paraId="79E8A1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rsidR="0043177A" w:rsidP="009137C6" w:rsidRDefault="0043177A" w14:paraId="549A952C" w14:textId="77777777">
            <w:pPr>
              <w:spacing w:before="120" w:after="120"/>
              <w:rPr>
                <w:rFonts w:cs="Arial"/>
              </w:rPr>
            </w:pPr>
            <w:r>
              <w:rPr>
                <w:rFonts w:cs="Arial"/>
              </w:rPr>
              <w:t>Signature:</w:t>
            </w:r>
          </w:p>
          <w:p w:rsidR="0043177A" w:rsidP="009137C6" w:rsidRDefault="0043177A" w14:paraId="4959AC86" w14:textId="77777777">
            <w:pPr>
              <w:spacing w:before="120" w:after="120"/>
              <w:rPr>
                <w:rFonts w:cs="Arial"/>
              </w:rPr>
            </w:pPr>
          </w:p>
        </w:tc>
        <w:tc>
          <w:tcPr>
            <w:tcW w:w="2379" w:type="dxa"/>
            <w:tcBorders>
              <w:left w:val="nil"/>
            </w:tcBorders>
          </w:tcPr>
          <w:p w:rsidR="0043177A" w:rsidP="009137C6" w:rsidRDefault="0043177A" w14:paraId="103C6DF8"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rsidR="0043177A" w:rsidP="009137C6" w:rsidRDefault="0043177A" w14:paraId="79537C09"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rsidR="0043177A" w:rsidP="009137C6" w:rsidRDefault="0043177A" w14:paraId="12CA6746"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rsidTr="009137C6" w14:paraId="4C6B165C" w14:textId="77777777">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color="C0504D" w:themeColor="accent2" w:sz="8" w:space="0"/>
              <w:bottom w:val="single" w:color="C0504D" w:themeColor="accent2" w:sz="8" w:space="0"/>
            </w:tcBorders>
          </w:tcPr>
          <w:p w:rsidRPr="00FE0434" w:rsidR="0043177A" w:rsidP="009137C6" w:rsidRDefault="0043177A" w14:paraId="6C8C5B1F" w14:textId="77777777">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rsidR="0043177A" w:rsidP="009137C6" w:rsidRDefault="0043177A" w14:paraId="5F90ADDE" w14:textId="77777777">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rsidTr="009137C6" w14:paraId="0C75CC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43177A" w:rsidP="009137C6" w:rsidRDefault="0043177A" w14:paraId="434592CD" w14:textId="77777777">
            <w:pPr>
              <w:spacing w:before="120" w:after="120"/>
              <w:rPr>
                <w:rFonts w:cs="Arial"/>
              </w:rPr>
            </w:pPr>
            <w:r>
              <w:rPr>
                <w:rFonts w:cs="Arial"/>
              </w:rPr>
              <w:t>Name:</w:t>
            </w:r>
          </w:p>
        </w:tc>
        <w:tc>
          <w:tcPr>
            <w:tcW w:w="4758" w:type="dxa"/>
            <w:gridSpan w:val="2"/>
            <w:tcBorders>
              <w:left w:val="nil"/>
            </w:tcBorders>
          </w:tcPr>
          <w:p w:rsidR="0043177A" w:rsidP="009137C6" w:rsidRDefault="0043177A" w14:paraId="5F1D91F8" w14:textId="77777777">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rsidTr="009137C6" w14:paraId="50B10317" w14:textId="77777777">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color="C0504D" w:themeColor="accent2" w:sz="8" w:space="0"/>
              <w:bottom w:val="single" w:color="C0504D" w:themeColor="accent2" w:sz="8" w:space="0"/>
            </w:tcBorders>
          </w:tcPr>
          <w:p w:rsidR="0043177A" w:rsidP="009137C6" w:rsidRDefault="0043177A" w14:paraId="1E3642C7" w14:textId="77777777">
            <w:pPr>
              <w:spacing w:before="120" w:after="120"/>
              <w:rPr>
                <w:rFonts w:cs="Arial"/>
              </w:rPr>
            </w:pPr>
            <w:r>
              <w:rPr>
                <w:rFonts w:cs="Arial"/>
              </w:rPr>
              <w:t>For:</w:t>
            </w:r>
          </w:p>
          <w:p w:rsidR="0043177A" w:rsidP="009137C6" w:rsidRDefault="0043177A" w14:paraId="22AC8D2F" w14:textId="77777777">
            <w:pPr>
              <w:spacing w:before="120" w:after="120"/>
              <w:rPr>
                <w:rFonts w:cs="Arial"/>
              </w:rPr>
            </w:pPr>
            <w:r w:rsidRPr="00FE0434">
              <w:rPr>
                <w:rFonts w:cs="Arial"/>
                <w:b w:val="0"/>
                <w:i/>
              </w:rPr>
              <w:t>(Legal entity name)</w:t>
            </w:r>
          </w:p>
        </w:tc>
      </w:tr>
    </w:tbl>
    <w:p w:rsidR="0043177A" w:rsidP="0043177A" w:rsidRDefault="0043177A" w14:paraId="31D059FB" w14:textId="77777777">
      <w:pPr>
        <w:tabs>
          <w:tab w:val="left" w:pos="567"/>
          <w:tab w:val="left" w:pos="720"/>
          <w:tab w:val="left" w:pos="1320"/>
          <w:tab w:val="left" w:pos="1920"/>
          <w:tab w:val="left" w:pos="2520"/>
          <w:tab w:val="left" w:pos="3120"/>
          <w:tab w:val="left" w:pos="3784"/>
        </w:tabs>
      </w:pPr>
    </w:p>
    <w:p w:rsidR="007373F5" w:rsidP="0043177A" w:rsidRDefault="007373F5" w14:paraId="2118B6BF" w14:textId="77777777">
      <w:pPr>
        <w:tabs>
          <w:tab w:val="left" w:pos="567"/>
          <w:tab w:val="left" w:pos="720"/>
          <w:tab w:val="left" w:pos="1320"/>
          <w:tab w:val="left" w:pos="1920"/>
          <w:tab w:val="left" w:pos="2520"/>
          <w:tab w:val="left" w:pos="3120"/>
          <w:tab w:val="left" w:pos="3784"/>
        </w:tabs>
        <w:rPr>
          <w:b/>
        </w:rPr>
        <w:sectPr w:rsidR="007373F5" w:rsidSect="00CC484B">
          <w:pgSz w:w="11907" w:h="16840" w:orient="portrait" w:code="9"/>
          <w:pgMar w:top="1276" w:right="1304" w:bottom="1134" w:left="1304" w:header="567" w:footer="272" w:gutter="0"/>
          <w:cols w:space="720"/>
          <w:docGrid w:linePitch="360"/>
        </w:sectPr>
      </w:pPr>
    </w:p>
    <w:tbl>
      <w:tblPr>
        <w:tblStyle w:val="LightList-Accent2"/>
        <w:tblW w:w="0" w:type="auto"/>
        <w:tblLook w:val="04A0" w:firstRow="1" w:lastRow="0" w:firstColumn="1" w:lastColumn="0" w:noHBand="0" w:noVBand="1"/>
      </w:tblPr>
      <w:tblGrid>
        <w:gridCol w:w="9279"/>
      </w:tblGrid>
      <w:tr w:rsidR="0043177A" w:rsidTr="009137C6" w14:paraId="2149B2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AC74EE" w:rsidR="0043177A" w:rsidP="009137C6" w:rsidRDefault="0043177A" w14:paraId="4C277894" w14:textId="77777777">
            <w:pPr>
              <w:spacing w:before="120" w:after="120"/>
              <w:jc w:val="center"/>
              <w:rPr>
                <w:rFonts w:cs="Arial"/>
                <w:smallCaps/>
              </w:rPr>
            </w:pPr>
            <w:r>
              <w:rPr>
                <w:rFonts w:cs="Arial"/>
                <w:smallCaps/>
              </w:rPr>
              <w:t>Responses to Assessment Criteria</w:t>
            </w:r>
          </w:p>
        </w:tc>
      </w:tr>
    </w:tbl>
    <w:p w:rsidRPr="0043177A" w:rsidR="0043177A" w:rsidP="008F6C58" w:rsidRDefault="0043177A" w14:paraId="2356EE22" w14:textId="77777777">
      <w:pPr>
        <w:tabs>
          <w:tab w:val="left" w:pos="567"/>
          <w:tab w:val="left" w:pos="720"/>
          <w:tab w:val="left" w:pos="1320"/>
          <w:tab w:val="left" w:pos="1920"/>
          <w:tab w:val="left" w:pos="2520"/>
          <w:tab w:val="left" w:pos="3120"/>
          <w:tab w:val="left" w:pos="3784"/>
        </w:tabs>
        <w:rPr>
          <w:b/>
          <w:szCs w:val="22"/>
        </w:rPr>
      </w:pPr>
    </w:p>
    <w:p w:rsidR="0043177A" w:rsidP="008F6C58" w:rsidRDefault="009D69FA" w14:paraId="58FA5CCD" w14:textId="77777777">
      <w:pPr>
        <w:pStyle w:val="Header"/>
        <w:ind w:left="432"/>
        <w:jc w:val="center"/>
        <w:rPr>
          <w:b/>
          <w:color w:val="C0504D" w:themeColor="accent2"/>
          <w:szCs w:val="22"/>
        </w:rPr>
      </w:pPr>
      <w:r w:rsidRPr="009D69FA">
        <w:rPr>
          <w:b/>
          <w:color w:val="C0504D" w:themeColor="accent2"/>
          <w:szCs w:val="22"/>
        </w:rPr>
        <w:t xml:space="preserve">NOTE:  </w:t>
      </w:r>
      <w:r w:rsidRPr="009D69FA" w:rsidR="0043177A">
        <w:rPr>
          <w:b/>
          <w:color w:val="C0504D" w:themeColor="accent2"/>
          <w:szCs w:val="22"/>
        </w:rPr>
        <w:t>Add lines or an attachment if more space is required</w:t>
      </w:r>
    </w:p>
    <w:p w:rsidRPr="009D69FA" w:rsidR="009D69FA" w:rsidP="008F6C58" w:rsidRDefault="009D69FA" w14:paraId="17C70522" w14:textId="77777777">
      <w:pPr>
        <w:pStyle w:val="Header"/>
        <w:ind w:left="432"/>
        <w:jc w:val="center"/>
        <w:rPr>
          <w:b/>
          <w:color w:val="C0504D" w:themeColor="accent2"/>
          <w:szCs w:val="22"/>
        </w:rPr>
      </w:pPr>
    </w:p>
    <w:p w:rsidRPr="0043177A" w:rsidR="0043177A" w:rsidP="008F6C58" w:rsidRDefault="0043177A" w14:paraId="491CA8F7" w14:textId="77777777">
      <w:pPr>
        <w:pStyle w:val="TechHead1"/>
        <w:numPr>
          <w:ilvl w:val="0"/>
          <w:numId w:val="33"/>
        </w:numPr>
        <w:spacing w:before="0" w:after="0"/>
        <w:rPr>
          <w:szCs w:val="22"/>
        </w:rPr>
      </w:pPr>
      <w:bookmarkStart w:name="ClaimsStandard_Criteria_PastPerformance" w:id="9"/>
      <w:r w:rsidRPr="0043177A">
        <w:rPr>
          <w:szCs w:val="22"/>
        </w:rPr>
        <w:t>PAST PERFORMANCE</w:t>
      </w:r>
    </w:p>
    <w:p w:rsidR="0043177A" w:rsidP="009D69FA" w:rsidRDefault="0043177A" w14:paraId="6B8AEDBC" w14:textId="77777777">
      <w:pPr>
        <w:pStyle w:val="HeaderVersion2"/>
        <w:numPr>
          <w:ilvl w:val="0"/>
          <w:numId w:val="0"/>
        </w:numPr>
        <w:spacing w:before="0" w:after="0"/>
        <w:ind w:left="576" w:hanging="144"/>
        <w:rPr>
          <w:sz w:val="22"/>
          <w:szCs w:val="22"/>
        </w:rPr>
      </w:pPr>
    </w:p>
    <w:tbl>
      <w:tblPr>
        <w:tblStyle w:val="LightList-Accent2"/>
        <w:tblW w:w="0" w:type="auto"/>
        <w:tblLook w:val="04A0" w:firstRow="1" w:lastRow="0" w:firstColumn="1" w:lastColumn="0" w:noHBand="0" w:noVBand="1"/>
      </w:tblPr>
      <w:tblGrid>
        <w:gridCol w:w="9279"/>
      </w:tblGrid>
      <w:tr w:rsidRPr="00CC484B" w:rsidR="008F6C58" w:rsidTr="008F6C58" w14:paraId="6748ACA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8F6C58" w:rsidP="009D69FA" w:rsidRDefault="009D69FA" w14:paraId="4BCF359D" w14:textId="77777777">
            <w:pPr>
              <w:pStyle w:val="HeaderVersion2"/>
              <w:numPr>
                <w:ilvl w:val="0"/>
                <w:numId w:val="0"/>
              </w:numPr>
              <w:ind w:left="426" w:hanging="426"/>
              <w:rPr>
                <w:b/>
                <w:sz w:val="22"/>
                <w:szCs w:val="22"/>
              </w:rPr>
            </w:pPr>
            <w:r w:rsidRPr="00CC484B">
              <w:rPr>
                <w:b/>
                <w:sz w:val="22"/>
                <w:szCs w:val="22"/>
              </w:rPr>
              <w:t xml:space="preserve">1.1. </w:t>
            </w:r>
            <w:r w:rsidRPr="00CC484B" w:rsidR="008F6C58">
              <w:rPr>
                <w:b/>
                <w:sz w:val="22"/>
                <w:szCs w:val="22"/>
              </w:rPr>
              <w:t xml:space="preserve">Provide an overview of the organisation’s </w:t>
            </w:r>
            <w:r w:rsidRPr="00CC484B">
              <w:rPr>
                <w:b/>
                <w:sz w:val="22"/>
                <w:szCs w:val="22"/>
              </w:rPr>
              <w:t xml:space="preserve">previous </w:t>
            </w:r>
            <w:r w:rsidRPr="00CC484B" w:rsidR="008F6C58">
              <w:rPr>
                <w:b/>
                <w:sz w:val="22"/>
                <w:szCs w:val="22"/>
              </w:rPr>
              <w:t>experience in providing similar Works.</w:t>
            </w:r>
          </w:p>
        </w:tc>
      </w:tr>
      <w:tr w:rsidR="008F6C58" w:rsidTr="008F6C58" w14:paraId="7D4E94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8F6C58" w:rsidP="008F6C58" w:rsidRDefault="008F6C58" w14:paraId="6A14CD6C" w14:textId="77777777">
            <w:pPr>
              <w:pStyle w:val="HeaderVersion2"/>
              <w:numPr>
                <w:ilvl w:val="0"/>
                <w:numId w:val="0"/>
              </w:numPr>
              <w:spacing w:before="0" w:after="0"/>
              <w:rPr>
                <w:sz w:val="22"/>
                <w:szCs w:val="22"/>
              </w:rPr>
            </w:pPr>
          </w:p>
          <w:p w:rsidR="008F6C58" w:rsidP="008F6C58" w:rsidRDefault="008F6C58" w14:paraId="3B199601" w14:textId="77777777">
            <w:pPr>
              <w:pStyle w:val="HeaderVersion2"/>
              <w:numPr>
                <w:ilvl w:val="0"/>
                <w:numId w:val="0"/>
              </w:numPr>
              <w:spacing w:before="0" w:after="0"/>
              <w:rPr>
                <w:sz w:val="22"/>
                <w:szCs w:val="22"/>
              </w:rPr>
            </w:pPr>
          </w:p>
          <w:p w:rsidR="008F6C58" w:rsidP="008F6C58" w:rsidRDefault="008F6C58" w14:paraId="5F9C822C" w14:textId="77777777">
            <w:pPr>
              <w:pStyle w:val="HeaderVersion2"/>
              <w:numPr>
                <w:ilvl w:val="0"/>
                <w:numId w:val="0"/>
              </w:numPr>
              <w:spacing w:before="0" w:after="0"/>
              <w:rPr>
                <w:sz w:val="22"/>
                <w:szCs w:val="22"/>
              </w:rPr>
            </w:pPr>
          </w:p>
          <w:p w:rsidR="008F6C58" w:rsidP="008F6C58" w:rsidRDefault="008F6C58" w14:paraId="123ABBB6" w14:textId="77777777">
            <w:pPr>
              <w:pStyle w:val="HeaderVersion2"/>
              <w:numPr>
                <w:ilvl w:val="0"/>
                <w:numId w:val="0"/>
              </w:numPr>
              <w:spacing w:before="0" w:after="0"/>
              <w:rPr>
                <w:sz w:val="22"/>
                <w:szCs w:val="22"/>
              </w:rPr>
            </w:pPr>
          </w:p>
          <w:p w:rsidR="008F6C58" w:rsidP="008F6C58" w:rsidRDefault="008F6C58" w14:paraId="723FF3E8" w14:textId="77777777">
            <w:pPr>
              <w:pStyle w:val="HeaderVersion2"/>
              <w:numPr>
                <w:ilvl w:val="0"/>
                <w:numId w:val="0"/>
              </w:numPr>
              <w:spacing w:before="0" w:after="0"/>
              <w:rPr>
                <w:sz w:val="22"/>
                <w:szCs w:val="22"/>
              </w:rPr>
            </w:pPr>
          </w:p>
          <w:p w:rsidR="008F6C58" w:rsidP="008F6C58" w:rsidRDefault="008F6C58" w14:paraId="1A7CED5D" w14:textId="77777777">
            <w:pPr>
              <w:pStyle w:val="HeaderVersion2"/>
              <w:numPr>
                <w:ilvl w:val="0"/>
                <w:numId w:val="0"/>
              </w:numPr>
              <w:spacing w:before="0" w:after="0"/>
              <w:rPr>
                <w:sz w:val="22"/>
                <w:szCs w:val="22"/>
              </w:rPr>
            </w:pPr>
          </w:p>
          <w:p w:rsidR="008F6C58" w:rsidP="008F6C58" w:rsidRDefault="008F6C58" w14:paraId="45AAD9C8" w14:textId="77777777">
            <w:pPr>
              <w:pStyle w:val="HeaderVersion2"/>
              <w:numPr>
                <w:ilvl w:val="0"/>
                <w:numId w:val="0"/>
              </w:numPr>
              <w:spacing w:before="0" w:after="0"/>
              <w:rPr>
                <w:sz w:val="22"/>
                <w:szCs w:val="22"/>
              </w:rPr>
            </w:pPr>
          </w:p>
          <w:p w:rsidR="008F6C58" w:rsidP="008F6C58" w:rsidRDefault="008F6C58" w14:paraId="4671B50F" w14:textId="77777777">
            <w:pPr>
              <w:pStyle w:val="HeaderVersion2"/>
              <w:numPr>
                <w:ilvl w:val="0"/>
                <w:numId w:val="0"/>
              </w:numPr>
              <w:spacing w:before="0" w:after="0"/>
              <w:rPr>
                <w:sz w:val="22"/>
                <w:szCs w:val="22"/>
              </w:rPr>
            </w:pPr>
          </w:p>
          <w:p w:rsidR="008F6C58" w:rsidP="008F6C58" w:rsidRDefault="008F6C58" w14:paraId="133BCD67" w14:textId="77777777">
            <w:pPr>
              <w:pStyle w:val="HeaderVersion2"/>
              <w:numPr>
                <w:ilvl w:val="0"/>
                <w:numId w:val="0"/>
              </w:numPr>
              <w:spacing w:before="0" w:after="0"/>
              <w:rPr>
                <w:sz w:val="22"/>
                <w:szCs w:val="22"/>
              </w:rPr>
            </w:pPr>
          </w:p>
          <w:p w:rsidR="008F6C58" w:rsidP="008F6C58" w:rsidRDefault="008F6C58" w14:paraId="7843B0CC" w14:textId="77777777">
            <w:pPr>
              <w:pStyle w:val="HeaderVersion2"/>
              <w:numPr>
                <w:ilvl w:val="0"/>
                <w:numId w:val="0"/>
              </w:numPr>
              <w:spacing w:before="0" w:after="0"/>
              <w:rPr>
                <w:sz w:val="22"/>
                <w:szCs w:val="22"/>
              </w:rPr>
            </w:pPr>
          </w:p>
          <w:p w:rsidR="008F6C58" w:rsidP="008F6C58" w:rsidRDefault="008F6C58" w14:paraId="57E26DC8" w14:textId="77777777">
            <w:pPr>
              <w:pStyle w:val="HeaderVersion2"/>
              <w:numPr>
                <w:ilvl w:val="0"/>
                <w:numId w:val="0"/>
              </w:numPr>
              <w:spacing w:before="0" w:after="0"/>
              <w:rPr>
                <w:sz w:val="22"/>
                <w:szCs w:val="22"/>
              </w:rPr>
            </w:pPr>
          </w:p>
          <w:p w:rsidR="008F6C58" w:rsidP="008F6C58" w:rsidRDefault="008F6C58" w14:paraId="249A6C3F" w14:textId="77777777">
            <w:pPr>
              <w:pStyle w:val="HeaderVersion2"/>
              <w:numPr>
                <w:ilvl w:val="0"/>
                <w:numId w:val="0"/>
              </w:numPr>
              <w:spacing w:before="0" w:after="0"/>
              <w:rPr>
                <w:sz w:val="22"/>
                <w:szCs w:val="22"/>
              </w:rPr>
            </w:pPr>
          </w:p>
          <w:p w:rsidR="008F6C58" w:rsidP="008F6C58" w:rsidRDefault="008F6C58" w14:paraId="53377784" w14:textId="77777777">
            <w:pPr>
              <w:pStyle w:val="HeaderVersion2"/>
              <w:numPr>
                <w:ilvl w:val="0"/>
                <w:numId w:val="0"/>
              </w:numPr>
              <w:spacing w:before="0" w:after="0"/>
              <w:rPr>
                <w:sz w:val="22"/>
                <w:szCs w:val="22"/>
              </w:rPr>
            </w:pPr>
          </w:p>
          <w:p w:rsidR="008F6C58" w:rsidP="008F6C58" w:rsidRDefault="008F6C58" w14:paraId="11F0D980" w14:textId="77777777">
            <w:pPr>
              <w:pStyle w:val="HeaderVersion2"/>
              <w:numPr>
                <w:ilvl w:val="0"/>
                <w:numId w:val="0"/>
              </w:numPr>
              <w:spacing w:before="0" w:after="0"/>
              <w:rPr>
                <w:sz w:val="22"/>
                <w:szCs w:val="22"/>
              </w:rPr>
            </w:pPr>
          </w:p>
          <w:p w:rsidR="008F6C58" w:rsidP="008F6C58" w:rsidRDefault="008F6C58" w14:paraId="5FD4AF1B" w14:textId="77777777">
            <w:pPr>
              <w:pStyle w:val="HeaderVersion2"/>
              <w:numPr>
                <w:ilvl w:val="0"/>
                <w:numId w:val="0"/>
              </w:numPr>
              <w:spacing w:before="0" w:after="0"/>
              <w:rPr>
                <w:sz w:val="22"/>
                <w:szCs w:val="22"/>
              </w:rPr>
            </w:pPr>
          </w:p>
        </w:tc>
      </w:tr>
    </w:tbl>
    <w:p w:rsidR="008F6C58" w:rsidP="008F6C58" w:rsidRDefault="008F6C58" w14:paraId="4A935AA5" w14:textId="77777777">
      <w:pPr>
        <w:pStyle w:val="HeaderVersion2"/>
        <w:numPr>
          <w:ilvl w:val="0"/>
          <w:numId w:val="0"/>
        </w:numPr>
        <w:spacing w:before="0" w:after="0"/>
        <w:ind w:left="432"/>
        <w:rPr>
          <w:sz w:val="22"/>
          <w:szCs w:val="22"/>
        </w:rPr>
      </w:pPr>
    </w:p>
    <w:bookmarkEnd w:id="9"/>
    <w:p w:rsidR="00DB47B2" w:rsidP="008F6C58" w:rsidRDefault="00DB47B2" w14:paraId="12093932" w14:textId="77777777">
      <w:pPr>
        <w:tabs>
          <w:tab w:val="left" w:pos="567"/>
          <w:tab w:val="left" w:pos="720"/>
          <w:tab w:val="left" w:pos="1320"/>
          <w:tab w:val="left" w:pos="1920"/>
          <w:tab w:val="left" w:pos="2520"/>
          <w:tab w:val="left" w:pos="3120"/>
          <w:tab w:val="left" w:pos="3784"/>
        </w:tabs>
        <w:rPr>
          <w:szCs w:val="22"/>
        </w:rPr>
      </w:pPr>
    </w:p>
    <w:tbl>
      <w:tblPr>
        <w:tblStyle w:val="LightList-Accent2"/>
        <w:tblW w:w="9529" w:type="dxa"/>
        <w:tblLook w:val="04A0" w:firstRow="1" w:lastRow="0" w:firstColumn="1" w:lastColumn="0" w:noHBand="0" w:noVBand="1"/>
      </w:tblPr>
      <w:tblGrid>
        <w:gridCol w:w="3085"/>
        <w:gridCol w:w="2379"/>
        <w:gridCol w:w="4065"/>
      </w:tblGrid>
      <w:tr w:rsidR="007373F5" w:rsidTr="007373F5" w14:paraId="71A381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06E3F10F"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1.2. Tenderer to provide details and referees of at least three (3) completed contracts of similar nature, scope and size.</w:t>
            </w:r>
          </w:p>
        </w:tc>
      </w:tr>
      <w:tr w:rsidR="007373F5" w:rsidTr="009137C6" w14:paraId="52B73E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7373F5" w:rsidP="007373F5" w:rsidRDefault="007373F5" w14:paraId="28A33672" w14:textId="77777777">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Pr>
          <w:p w:rsidRPr="007373F5" w:rsidR="007373F5" w:rsidP="007373F5" w:rsidRDefault="001D0BDA" w14:paraId="186C68FE"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4065" w:type="dxa"/>
          </w:tcPr>
          <w:p w:rsidR="007373F5" w:rsidP="007373F5" w:rsidRDefault="001D0BDA" w14:paraId="120486E2" w14:textId="77777777">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Pr="007373F5" w:rsidR="007373F5">
              <w:rPr>
                <w:i/>
                <w:szCs w:val="22"/>
              </w:rPr>
              <w:t>(Contact person, Company Name and Phone Number)</w:t>
            </w:r>
          </w:p>
        </w:tc>
      </w:tr>
      <w:tr w:rsidR="007373F5" w:rsidTr="009137C6" w14:paraId="3CBB58D6"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5AF223BB"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1651992C"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536DF776" w14:textId="77777777">
            <w:pPr>
              <w:tabs>
                <w:tab w:val="left" w:pos="567"/>
                <w:tab w:val="left" w:pos="720"/>
                <w:tab w:val="left" w:pos="1320"/>
                <w:tab w:val="left" w:pos="1920"/>
                <w:tab w:val="left" w:pos="2520"/>
                <w:tab w:val="left" w:pos="3120"/>
                <w:tab w:val="left" w:pos="3784"/>
              </w:tabs>
              <w:spacing w:before="120" w:after="120"/>
              <w:rPr>
                <w:szCs w:val="22"/>
              </w:rPr>
            </w:pPr>
          </w:p>
        </w:tc>
      </w:tr>
      <w:tr w:rsidR="007373F5" w:rsidTr="009137C6" w14:paraId="23C486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7A4BE3F4"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4C74FC27"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3EFA4F64" w14:textId="77777777">
            <w:pPr>
              <w:tabs>
                <w:tab w:val="left" w:pos="567"/>
                <w:tab w:val="left" w:pos="720"/>
                <w:tab w:val="left" w:pos="1320"/>
                <w:tab w:val="left" w:pos="1920"/>
                <w:tab w:val="left" w:pos="2520"/>
                <w:tab w:val="left" w:pos="3120"/>
                <w:tab w:val="left" w:pos="3784"/>
              </w:tabs>
              <w:spacing w:before="120" w:after="120"/>
              <w:rPr>
                <w:szCs w:val="22"/>
              </w:rPr>
            </w:pPr>
          </w:p>
        </w:tc>
      </w:tr>
      <w:tr w:rsidR="007373F5" w:rsidTr="009137C6" w14:paraId="34997727"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7373F5" w:rsidP="007373F5" w:rsidRDefault="007373F5" w14:paraId="4564AD14" w14:textId="77777777">
            <w:pPr>
              <w:tabs>
                <w:tab w:val="left" w:pos="567"/>
                <w:tab w:val="left" w:pos="720"/>
                <w:tab w:val="left" w:pos="1320"/>
                <w:tab w:val="left" w:pos="1920"/>
                <w:tab w:val="left" w:pos="2520"/>
                <w:tab w:val="left" w:pos="3120"/>
                <w:tab w:val="left" w:pos="3784"/>
              </w:tabs>
              <w:spacing w:before="120" w:after="120"/>
              <w:rPr>
                <w:szCs w:val="22"/>
              </w:rPr>
            </w:pPr>
          </w:p>
          <w:p w:rsidR="009B0171" w:rsidP="007373F5" w:rsidRDefault="009B0171" w14:paraId="4250B0AE" w14:textId="77777777">
            <w:pPr>
              <w:tabs>
                <w:tab w:val="left" w:pos="567"/>
                <w:tab w:val="left" w:pos="720"/>
                <w:tab w:val="left" w:pos="1320"/>
                <w:tab w:val="left" w:pos="1920"/>
                <w:tab w:val="left" w:pos="2520"/>
                <w:tab w:val="left" w:pos="3120"/>
                <w:tab w:val="left" w:pos="3784"/>
              </w:tabs>
              <w:spacing w:before="120" w:after="120"/>
              <w:rPr>
                <w:szCs w:val="22"/>
              </w:rPr>
            </w:pPr>
          </w:p>
          <w:p w:rsidR="007373F5" w:rsidP="007373F5" w:rsidRDefault="007373F5" w14:paraId="2C96E9F0"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9B0171" w:rsidP="008F6C58" w:rsidRDefault="009B0171" w14:paraId="7E7CDA45" w14:textId="77777777">
      <w:pPr>
        <w:tabs>
          <w:tab w:val="left" w:pos="567"/>
          <w:tab w:val="left" w:pos="720"/>
          <w:tab w:val="left" w:pos="1320"/>
          <w:tab w:val="left" w:pos="1920"/>
          <w:tab w:val="left" w:pos="2520"/>
          <w:tab w:val="left" w:pos="3120"/>
          <w:tab w:val="left" w:pos="3784"/>
        </w:tabs>
        <w:rPr>
          <w:szCs w:val="22"/>
        </w:rPr>
      </w:pPr>
      <w:r>
        <w:rPr>
          <w:szCs w:val="22"/>
        </w:rPr>
        <w:br w:type="page"/>
      </w:r>
    </w:p>
    <w:p w:rsidR="009B0171" w:rsidP="008F6C58" w:rsidRDefault="009B0171" w14:paraId="16CE97BC" w14:textId="77777777">
      <w:pPr>
        <w:tabs>
          <w:tab w:val="left" w:pos="567"/>
          <w:tab w:val="left" w:pos="720"/>
          <w:tab w:val="left" w:pos="1320"/>
          <w:tab w:val="left" w:pos="1920"/>
          <w:tab w:val="left" w:pos="2520"/>
          <w:tab w:val="left" w:pos="3120"/>
          <w:tab w:val="left" w:pos="3784"/>
        </w:tabs>
        <w:rPr>
          <w:b/>
          <w:caps/>
          <w:szCs w:val="22"/>
        </w:rPr>
      </w:pPr>
      <w:r w:rsidRPr="009B0171">
        <w:rPr>
          <w:b/>
          <w:caps/>
          <w:szCs w:val="22"/>
        </w:rPr>
        <w:t>2</w:t>
      </w:r>
      <w:r w:rsidRPr="009B0171">
        <w:rPr>
          <w:b/>
          <w:caps/>
          <w:szCs w:val="22"/>
        </w:rPr>
        <w:tab/>
      </w:r>
      <w:r w:rsidRPr="009B0171">
        <w:rPr>
          <w:b/>
          <w:caps/>
          <w:szCs w:val="22"/>
        </w:rPr>
        <w:t>Local Development and Value Adding</w:t>
      </w:r>
    </w:p>
    <w:p w:rsidR="009B0171" w:rsidP="008F6C58" w:rsidRDefault="009B0171" w14:paraId="0E9FB4C8"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9B0171" w:rsidTr="009137C6" w14:paraId="7FDB49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9B0171" w:rsidP="009B0171" w:rsidRDefault="009B0171" w14:paraId="1FE719F3" w14:textId="77777777">
            <w:pPr>
              <w:pStyle w:val="HeaderVersion2"/>
              <w:numPr>
                <w:ilvl w:val="0"/>
                <w:numId w:val="0"/>
              </w:numPr>
              <w:ind w:left="426" w:hanging="426"/>
              <w:rPr>
                <w:b/>
                <w:sz w:val="22"/>
                <w:szCs w:val="22"/>
              </w:rPr>
            </w:pPr>
            <w:r w:rsidRPr="00CC484B">
              <w:rPr>
                <w:b/>
                <w:sz w:val="22"/>
                <w:szCs w:val="22"/>
              </w:rPr>
              <w:t>2.1. Provide details of Tenderer’s presence in the Katherine region, including address of business premises.</w:t>
            </w:r>
          </w:p>
        </w:tc>
      </w:tr>
      <w:tr w:rsidR="009B0171" w:rsidTr="009137C6" w14:paraId="1D623B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9B0171" w:rsidP="009137C6" w:rsidRDefault="009B0171" w14:paraId="1A8F8140" w14:textId="77777777">
            <w:pPr>
              <w:pStyle w:val="HeaderVersion2"/>
              <w:numPr>
                <w:ilvl w:val="0"/>
                <w:numId w:val="0"/>
              </w:numPr>
              <w:spacing w:before="0" w:after="0"/>
              <w:rPr>
                <w:sz w:val="22"/>
                <w:szCs w:val="22"/>
              </w:rPr>
            </w:pPr>
          </w:p>
          <w:p w:rsidR="009B0171" w:rsidP="009137C6" w:rsidRDefault="009B0171" w14:paraId="0E5E26D4" w14:textId="77777777">
            <w:pPr>
              <w:pStyle w:val="HeaderVersion2"/>
              <w:numPr>
                <w:ilvl w:val="0"/>
                <w:numId w:val="0"/>
              </w:numPr>
              <w:spacing w:before="0" w:after="0"/>
              <w:rPr>
                <w:sz w:val="22"/>
                <w:szCs w:val="22"/>
              </w:rPr>
            </w:pPr>
          </w:p>
          <w:p w:rsidR="009B0171" w:rsidP="009137C6" w:rsidRDefault="009B0171" w14:paraId="4D045DCB" w14:textId="77777777">
            <w:pPr>
              <w:pStyle w:val="HeaderVersion2"/>
              <w:numPr>
                <w:ilvl w:val="0"/>
                <w:numId w:val="0"/>
              </w:numPr>
              <w:spacing w:before="0" w:after="0"/>
              <w:rPr>
                <w:sz w:val="22"/>
                <w:szCs w:val="22"/>
              </w:rPr>
            </w:pPr>
          </w:p>
          <w:p w:rsidR="009B0171" w:rsidP="009137C6" w:rsidRDefault="009B0171" w14:paraId="3B8F193A" w14:textId="77777777">
            <w:pPr>
              <w:pStyle w:val="HeaderVersion2"/>
              <w:numPr>
                <w:ilvl w:val="0"/>
                <w:numId w:val="0"/>
              </w:numPr>
              <w:spacing w:before="0" w:after="0"/>
              <w:rPr>
                <w:sz w:val="22"/>
                <w:szCs w:val="22"/>
              </w:rPr>
            </w:pPr>
          </w:p>
          <w:p w:rsidR="009B0171" w:rsidP="009137C6" w:rsidRDefault="009B0171" w14:paraId="7BC78FCC" w14:textId="77777777">
            <w:pPr>
              <w:pStyle w:val="HeaderVersion2"/>
              <w:numPr>
                <w:ilvl w:val="0"/>
                <w:numId w:val="0"/>
              </w:numPr>
              <w:spacing w:before="0" w:after="0"/>
              <w:rPr>
                <w:sz w:val="22"/>
                <w:szCs w:val="22"/>
              </w:rPr>
            </w:pPr>
          </w:p>
          <w:p w:rsidR="009B0171" w:rsidP="009137C6" w:rsidRDefault="009B0171" w14:paraId="31E47B1F" w14:textId="77777777">
            <w:pPr>
              <w:pStyle w:val="HeaderVersion2"/>
              <w:numPr>
                <w:ilvl w:val="0"/>
                <w:numId w:val="0"/>
              </w:numPr>
              <w:spacing w:before="0" w:after="0"/>
              <w:rPr>
                <w:sz w:val="22"/>
                <w:szCs w:val="22"/>
              </w:rPr>
            </w:pPr>
          </w:p>
          <w:p w:rsidR="009B0171" w:rsidP="009137C6" w:rsidRDefault="009B0171" w14:paraId="25543166" w14:textId="77777777">
            <w:pPr>
              <w:pStyle w:val="HeaderVersion2"/>
              <w:numPr>
                <w:ilvl w:val="0"/>
                <w:numId w:val="0"/>
              </w:numPr>
              <w:spacing w:before="0" w:after="0"/>
              <w:rPr>
                <w:sz w:val="22"/>
                <w:szCs w:val="22"/>
              </w:rPr>
            </w:pPr>
          </w:p>
          <w:p w:rsidR="009B0171" w:rsidP="009137C6" w:rsidRDefault="009B0171" w14:paraId="29F7E76E" w14:textId="77777777">
            <w:pPr>
              <w:pStyle w:val="HeaderVersion2"/>
              <w:numPr>
                <w:ilvl w:val="0"/>
                <w:numId w:val="0"/>
              </w:numPr>
              <w:spacing w:before="0" w:after="0"/>
              <w:rPr>
                <w:sz w:val="22"/>
                <w:szCs w:val="22"/>
              </w:rPr>
            </w:pPr>
          </w:p>
          <w:p w:rsidR="009B0171" w:rsidP="009137C6" w:rsidRDefault="009B0171" w14:paraId="2676247B" w14:textId="77777777">
            <w:pPr>
              <w:pStyle w:val="HeaderVersion2"/>
              <w:numPr>
                <w:ilvl w:val="0"/>
                <w:numId w:val="0"/>
              </w:numPr>
              <w:spacing w:before="0" w:after="0"/>
              <w:rPr>
                <w:sz w:val="22"/>
                <w:szCs w:val="22"/>
              </w:rPr>
            </w:pPr>
          </w:p>
        </w:tc>
      </w:tr>
    </w:tbl>
    <w:p w:rsidR="009B0171" w:rsidP="008F6C58" w:rsidRDefault="009B0171" w14:paraId="5C7F6C29" w14:textId="77777777">
      <w:pPr>
        <w:tabs>
          <w:tab w:val="left" w:pos="567"/>
          <w:tab w:val="left" w:pos="720"/>
          <w:tab w:val="left" w:pos="1320"/>
          <w:tab w:val="left" w:pos="1920"/>
          <w:tab w:val="left" w:pos="2520"/>
          <w:tab w:val="left" w:pos="3120"/>
          <w:tab w:val="left" w:pos="3784"/>
        </w:tabs>
        <w:rPr>
          <w:b/>
          <w:caps/>
          <w:szCs w:val="22"/>
        </w:rPr>
      </w:pPr>
    </w:p>
    <w:p w:rsidR="009B0171" w:rsidP="008F6C58" w:rsidRDefault="009B0171" w14:paraId="1F653AF6"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13"/>
        <w:gridCol w:w="2300"/>
        <w:gridCol w:w="2333"/>
        <w:gridCol w:w="2333"/>
      </w:tblGrid>
      <w:tr w:rsidRPr="009B0171" w:rsidR="009B0171" w:rsidTr="009137C6" w14:paraId="01C3B4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9B0171" w:rsidR="009B0171" w:rsidP="009B0171" w:rsidRDefault="009B0171" w14:paraId="0993AF96"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2.2. Provide details of business presence in all locations (where relevant), and the number of employees in each location</w:t>
            </w:r>
          </w:p>
        </w:tc>
      </w:tr>
      <w:tr w:rsidRPr="009B0171" w:rsidR="009B0171" w:rsidTr="009137C6" w14:paraId="43FE06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rsidR="009B0171" w:rsidP="009B0171" w:rsidRDefault="009B0171" w14:paraId="4BE331E1"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rsidRPr="009B0171" w:rsidR="009B0171" w:rsidP="009B0171" w:rsidRDefault="009B0171" w14:paraId="65FD6C4A" w14:textId="77777777">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(indicate if Head Office/Branch)</w:t>
            </w:r>
          </w:p>
        </w:tc>
        <w:tc>
          <w:tcPr>
            <w:tcW w:w="2379" w:type="dxa"/>
          </w:tcPr>
          <w:p w:rsidRPr="009B0171" w:rsidR="009B0171" w:rsidP="009B0171" w:rsidRDefault="009B0171" w14:paraId="463044C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c>
          <w:tcPr>
            <w:tcW w:w="2379" w:type="dxa"/>
          </w:tcPr>
          <w:p w:rsidRPr="009B0171" w:rsidR="009B0171" w:rsidP="009B0171" w:rsidRDefault="009B0171" w14:paraId="44CB3D5E"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r>
      <w:tr w:rsidRPr="009B0171" w:rsidR="009B0171" w:rsidTr="009B0171" w14:paraId="194B3C33" w14:textId="77777777">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033A344E"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6AF54E2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5FC51D3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27FFBEE6"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Pr="009B0171" w:rsidR="009B0171" w:rsidTr="009B0171" w14:paraId="5B7BFE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76511E4E"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210495DE"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47F61F1E"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4814A7F3"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9B0171" w:rsidR="009B0171" w:rsidTr="009137C6" w14:paraId="2B6188BB" w14:textId="77777777">
        <w:tc>
          <w:tcPr>
            <w:cnfStyle w:val="001000000000" w:firstRow="0" w:lastRow="0" w:firstColumn="1" w:lastColumn="0" w:oddVBand="0" w:evenVBand="0" w:oddHBand="0" w:evenHBand="0" w:firstRowFirstColumn="0" w:firstRowLastColumn="0" w:lastRowFirstColumn="0" w:lastRowLastColumn="0"/>
            <w:tcW w:w="4757" w:type="dxa"/>
            <w:gridSpan w:val="2"/>
          </w:tcPr>
          <w:p w:rsidRPr="009B0171" w:rsidR="009B0171" w:rsidP="009B0171" w:rsidRDefault="009B0171" w14:paraId="3ED5C972" w14:textId="77777777">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2379" w:type="dxa"/>
          </w:tcPr>
          <w:p w:rsidRPr="009B0171" w:rsidR="009B0171" w:rsidP="009B0171" w:rsidRDefault="009B0171" w14:paraId="2A9DFF58"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c>
          <w:tcPr>
            <w:tcW w:w="2379" w:type="dxa"/>
          </w:tcPr>
          <w:p w:rsidRPr="009B0171" w:rsidR="009B0171" w:rsidP="009B0171" w:rsidRDefault="009B0171" w14:paraId="0A59A026"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Indigenous Employees</w:t>
            </w:r>
          </w:p>
        </w:tc>
      </w:tr>
      <w:tr w:rsidRPr="009B0171" w:rsidR="009B0171" w:rsidTr="009B0171" w14:paraId="05D53E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57C726E1"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0E2B6161"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31437F5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2379" w:type="dxa"/>
          </w:tcPr>
          <w:p w:rsidRPr="009B0171" w:rsidR="009B0171" w:rsidP="009B0171" w:rsidRDefault="009B0171" w14:paraId="0578C975"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9B0171" w:rsidR="009B0171" w:rsidTr="009B0171" w14:paraId="5F204BA6" w14:textId="77777777">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B0171" w:rsidRDefault="009B0171" w14:paraId="60C61361"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Pr="009B0171" w:rsidR="009B0171" w:rsidP="009B0171" w:rsidRDefault="009B0171" w14:paraId="29E266C7"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6D8DA167"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9B0171" w:rsidP="009B0171" w:rsidRDefault="009B0171" w14:paraId="6D75E6B3"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9B0171" w:rsidP="008F6C58" w:rsidRDefault="009B0171" w14:paraId="75030B6C" w14:textId="77777777">
      <w:pPr>
        <w:tabs>
          <w:tab w:val="left" w:pos="567"/>
          <w:tab w:val="left" w:pos="720"/>
          <w:tab w:val="left" w:pos="1320"/>
          <w:tab w:val="left" w:pos="1920"/>
          <w:tab w:val="left" w:pos="2520"/>
          <w:tab w:val="left" w:pos="3120"/>
          <w:tab w:val="left" w:pos="3784"/>
        </w:tabs>
        <w:rPr>
          <w:b/>
          <w:caps/>
          <w:szCs w:val="22"/>
        </w:rPr>
      </w:pPr>
    </w:p>
    <w:p w:rsidR="000A3D16" w:rsidP="008F6C58" w:rsidRDefault="000A3D16" w14:paraId="10DA3290"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2315"/>
        <w:gridCol w:w="2318"/>
        <w:gridCol w:w="2318"/>
        <w:gridCol w:w="2328"/>
      </w:tblGrid>
      <w:tr w:rsidRPr="009B0171" w:rsidR="009B0171" w:rsidTr="009137C6" w14:paraId="2C2232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rsidRPr="009B0171" w:rsidR="009B0171" w:rsidP="009137C6" w:rsidRDefault="009B0171" w14:paraId="1DD26966"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2.3. Provide details of additional/temporary employment opportunities for Indigenous employment that would be created in the Katherine region as a result of this work.</w:t>
            </w:r>
          </w:p>
        </w:tc>
      </w:tr>
      <w:tr w:rsidRPr="009B0171" w:rsidR="009B0171" w:rsidTr="009137C6" w14:paraId="4EB233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Pr>
          <w:p w:rsidRPr="009B0171" w:rsidR="009B0171" w:rsidP="009137C6" w:rsidRDefault="009B0171" w14:paraId="36F9B2B9" w14:textId="77777777">
            <w:pPr>
              <w:tabs>
                <w:tab w:val="left" w:pos="567"/>
                <w:tab w:val="left" w:pos="720"/>
                <w:tab w:val="left" w:pos="1320"/>
                <w:tab w:val="left" w:pos="1920"/>
                <w:tab w:val="left" w:pos="2520"/>
                <w:tab w:val="left" w:pos="3120"/>
                <w:tab w:val="left" w:pos="3784"/>
              </w:tabs>
              <w:spacing w:before="120" w:after="120"/>
              <w:rPr>
                <w:bCs w:val="0"/>
                <w:szCs w:val="22"/>
              </w:rPr>
            </w:pPr>
            <w:r w:rsidRPr="009B0171">
              <w:rPr>
                <w:bCs w:val="0"/>
                <w:szCs w:val="22"/>
              </w:rPr>
              <w:t>Trade of Profession</w:t>
            </w:r>
          </w:p>
        </w:tc>
        <w:tc>
          <w:tcPr>
            <w:tcW w:w="2379" w:type="dxa"/>
          </w:tcPr>
          <w:p w:rsidRPr="009B0171" w:rsidR="009B0171" w:rsidP="009137C6" w:rsidRDefault="009B0171" w14:paraId="244A2DD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Type of Position</w:t>
            </w:r>
          </w:p>
        </w:tc>
        <w:tc>
          <w:tcPr>
            <w:tcW w:w="2379" w:type="dxa"/>
          </w:tcPr>
          <w:p w:rsidRPr="009B0171" w:rsidR="009B0171" w:rsidP="009137C6" w:rsidRDefault="009B0171" w14:paraId="4CCD4149"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Indigenous Employees</w:t>
            </w:r>
          </w:p>
        </w:tc>
        <w:tc>
          <w:tcPr>
            <w:tcW w:w="2379" w:type="dxa"/>
          </w:tcPr>
          <w:p w:rsidRPr="009B0171" w:rsidR="009B0171" w:rsidP="009137C6" w:rsidRDefault="009B0171" w14:paraId="794E5F7D"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Where will they be utilised for this requirement.</w:t>
            </w:r>
          </w:p>
        </w:tc>
      </w:tr>
      <w:tr w:rsidRPr="009B0171" w:rsidR="001D0BDA" w:rsidTr="009137C6" w14:paraId="7EA23B99" w14:textId="77777777">
        <w:trPr>
          <w:trHeight w:val="1519"/>
        </w:trPr>
        <w:tc>
          <w:tcPr>
            <w:cnfStyle w:val="001000000000" w:firstRow="0" w:lastRow="0" w:firstColumn="1" w:lastColumn="0" w:oddVBand="0" w:evenVBand="0" w:oddHBand="0" w:evenHBand="0" w:firstRowFirstColumn="0" w:firstRowLastColumn="0" w:lastRowFirstColumn="0" w:lastRowLastColumn="0"/>
            <w:tcW w:w="2378" w:type="dxa"/>
          </w:tcPr>
          <w:p w:rsidRPr="009B0171" w:rsidR="001D0BDA" w:rsidP="009137C6" w:rsidRDefault="001D0BDA" w14:paraId="257531AA"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2379" w:type="dxa"/>
          </w:tcPr>
          <w:p w:rsidR="001D0BDA" w:rsidP="009137C6" w:rsidRDefault="001D0BDA" w14:paraId="1BFF1AFB"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Tradesman</w:t>
            </w:r>
          </w:p>
          <w:p w:rsidR="001D0BDA" w:rsidP="009137C6" w:rsidRDefault="001D0BDA" w14:paraId="24BAC8F5"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Graduate</w:t>
            </w:r>
          </w:p>
          <w:p w:rsidR="001D0BDA" w:rsidP="009137C6" w:rsidRDefault="001D0BDA" w14:paraId="2CBC1434"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Trainee</w:t>
            </w:r>
          </w:p>
          <w:p w:rsidRPr="009B0171" w:rsidR="001D0BDA" w:rsidP="009137C6" w:rsidRDefault="001D0BDA" w14:paraId="465FE762"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Pr>
                <w:rFonts w:ascii="Wingdings" w:hAnsi="Wingdings" w:eastAsia="Wingdings" w:cs="Wingdings"/>
                <w:b/>
                <w:szCs w:val="22"/>
              </w:rPr>
              <w:t>¨</w:t>
            </w:r>
            <w:r>
              <w:rPr>
                <w:b/>
                <w:szCs w:val="22"/>
              </w:rPr>
              <w:t xml:space="preserve"> Employee</w:t>
            </w:r>
          </w:p>
        </w:tc>
        <w:tc>
          <w:tcPr>
            <w:tcW w:w="2379" w:type="dxa"/>
          </w:tcPr>
          <w:p w:rsidRPr="009B0171" w:rsidR="001D0BDA" w:rsidP="009137C6" w:rsidRDefault="001D0BDA" w14:paraId="683C61E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2379" w:type="dxa"/>
          </w:tcPr>
          <w:p w:rsidRPr="009B0171" w:rsidR="001D0BDA" w:rsidP="009137C6" w:rsidRDefault="001D0BDA" w14:paraId="6F85E4AA"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9B0171" w:rsidP="008F6C58" w:rsidRDefault="009B0171" w14:paraId="30D567E0"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rsidTr="009137C6" w14:paraId="1A89E3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05FEC9A1"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2.4. Provide details of use of local supplies and/or suppliers in Katherine region.</w:t>
            </w:r>
          </w:p>
        </w:tc>
      </w:tr>
      <w:tr w:rsidR="001D0BDA" w:rsidTr="009137C6" w14:paraId="1CDEC1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1D0BDA" w:rsidP="009137C6" w:rsidRDefault="001D0BDA" w14:paraId="36E4DB6D"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Supplier Trading Name:</w:t>
            </w:r>
          </w:p>
        </w:tc>
        <w:tc>
          <w:tcPr>
            <w:tcW w:w="2379" w:type="dxa"/>
          </w:tcPr>
          <w:p w:rsidRPr="007373F5" w:rsidR="001D0BDA" w:rsidP="009137C6" w:rsidRDefault="001D0BDA" w14:paraId="04C2C09D"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rsidR="001D0BDA" w:rsidP="004D78BF" w:rsidRDefault="001D0BDA" w14:paraId="3E63FC9C" w14:textId="77777777">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rsidTr="009137C6" w14:paraId="24293DD7"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28B789AB"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7F1C65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5D3616FA"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44A91113"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F74F35C"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2CE215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2500DB19"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431C9DBD"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867D9D4"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1D0BDA" w:rsidP="008F6C58" w:rsidRDefault="001D0BDA" w14:paraId="3BDC4216" w14:textId="77777777">
      <w:pPr>
        <w:tabs>
          <w:tab w:val="left" w:pos="567"/>
          <w:tab w:val="left" w:pos="720"/>
          <w:tab w:val="left" w:pos="1320"/>
          <w:tab w:val="left" w:pos="1920"/>
          <w:tab w:val="left" w:pos="2520"/>
          <w:tab w:val="left" w:pos="3120"/>
          <w:tab w:val="left" w:pos="3784"/>
        </w:tabs>
        <w:rPr>
          <w:b/>
          <w:caps/>
          <w:szCs w:val="22"/>
        </w:rPr>
      </w:pPr>
    </w:p>
    <w:p w:rsidR="001D0BDA" w:rsidP="008F6C58" w:rsidRDefault="001D0BDA" w14:paraId="0BE02B73"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29" w:type="dxa"/>
        <w:tblLook w:val="04A0" w:firstRow="1" w:lastRow="0" w:firstColumn="1" w:lastColumn="0" w:noHBand="0" w:noVBand="1"/>
      </w:tblPr>
      <w:tblGrid>
        <w:gridCol w:w="3085"/>
        <w:gridCol w:w="2379"/>
        <w:gridCol w:w="4065"/>
      </w:tblGrid>
      <w:tr w:rsidR="001D0BDA" w:rsidTr="009137C6" w14:paraId="4DDAE9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31EF8C02" w14:textId="77777777">
            <w:pPr>
              <w:tabs>
                <w:tab w:val="left" w:pos="720"/>
                <w:tab w:val="left" w:pos="1320"/>
                <w:tab w:val="left" w:pos="1920"/>
                <w:tab w:val="left" w:pos="2520"/>
                <w:tab w:val="left" w:pos="3120"/>
                <w:tab w:val="left" w:pos="3784"/>
              </w:tabs>
              <w:spacing w:before="120" w:after="120"/>
              <w:ind w:left="426" w:hanging="426"/>
              <w:rPr>
                <w:szCs w:val="22"/>
              </w:rPr>
            </w:pPr>
            <w:r>
              <w:rPr>
                <w:szCs w:val="22"/>
              </w:rPr>
              <w:t>2.5. Provide details of all proposed sub-contractors and number of employees to be utilised.</w:t>
            </w:r>
          </w:p>
        </w:tc>
      </w:tr>
      <w:tr w:rsidR="001D0BDA" w:rsidTr="009137C6" w14:paraId="39CC8B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Pr="007373F5" w:rsidR="001D0BDA" w:rsidP="009137C6" w:rsidRDefault="001D0BDA" w14:paraId="622FD230"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Sub-Contractor:</w:t>
            </w:r>
          </w:p>
        </w:tc>
        <w:tc>
          <w:tcPr>
            <w:tcW w:w="2379" w:type="dxa"/>
          </w:tcPr>
          <w:p w:rsidRPr="007373F5" w:rsidR="001D0BDA" w:rsidP="009137C6" w:rsidRDefault="001D0BDA" w14:paraId="5F9F64C9"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Business premises base:</w:t>
            </w:r>
          </w:p>
        </w:tc>
        <w:tc>
          <w:tcPr>
            <w:tcW w:w="4065" w:type="dxa"/>
          </w:tcPr>
          <w:p w:rsidR="001D0BDA" w:rsidP="004D78BF" w:rsidRDefault="001D0BDA" w14:paraId="00EA5BB3" w14:textId="77777777">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szCs w:val="22"/>
              </w:rPr>
            </w:pPr>
            <w:r>
              <w:rPr>
                <w:b/>
                <w:szCs w:val="22"/>
              </w:rPr>
              <w:t>Type of Supplies:</w:t>
            </w:r>
          </w:p>
        </w:tc>
      </w:tr>
      <w:tr w:rsidR="001D0BDA" w:rsidTr="009137C6" w14:paraId="1D26AF83"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72337F5"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476E95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027F1A7"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6C72E5A0"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78624160"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47081C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0EE01EBE" w14:textId="77777777">
            <w:pPr>
              <w:tabs>
                <w:tab w:val="left" w:pos="567"/>
                <w:tab w:val="left" w:pos="720"/>
                <w:tab w:val="left" w:pos="1320"/>
                <w:tab w:val="left" w:pos="1920"/>
                <w:tab w:val="left" w:pos="2520"/>
                <w:tab w:val="left" w:pos="3120"/>
                <w:tab w:val="left" w:pos="3784"/>
              </w:tabs>
              <w:spacing w:before="120" w:after="120"/>
              <w:rPr>
                <w:szCs w:val="22"/>
              </w:rPr>
            </w:pPr>
          </w:p>
        </w:tc>
      </w:tr>
      <w:tr w:rsidR="001D0BDA" w:rsidTr="009137C6" w14:paraId="2CD57C11" w14:textId="77777777">
        <w:tc>
          <w:tcPr>
            <w:cnfStyle w:val="001000000000" w:firstRow="0" w:lastRow="0" w:firstColumn="1" w:lastColumn="0" w:oddVBand="0" w:evenVBand="0" w:oddHBand="0" w:evenHBand="0" w:firstRowFirstColumn="0" w:firstRowLastColumn="0" w:lastRowFirstColumn="0" w:lastRowLastColumn="0"/>
            <w:tcW w:w="9529" w:type="dxa"/>
            <w:gridSpan w:val="3"/>
          </w:tcPr>
          <w:p w:rsidR="001D0BDA" w:rsidP="009137C6" w:rsidRDefault="001D0BDA" w14:paraId="1D4CF812" w14:textId="77777777">
            <w:pPr>
              <w:tabs>
                <w:tab w:val="left" w:pos="567"/>
                <w:tab w:val="left" w:pos="720"/>
                <w:tab w:val="left" w:pos="1320"/>
                <w:tab w:val="left" w:pos="1920"/>
                <w:tab w:val="left" w:pos="2520"/>
                <w:tab w:val="left" w:pos="3120"/>
                <w:tab w:val="left" w:pos="3784"/>
              </w:tabs>
              <w:spacing w:before="120" w:after="120"/>
              <w:rPr>
                <w:szCs w:val="22"/>
              </w:rPr>
            </w:pPr>
          </w:p>
        </w:tc>
      </w:tr>
    </w:tbl>
    <w:p w:rsidR="001D0BDA" w:rsidP="008F6C58" w:rsidRDefault="001D0BDA" w14:paraId="1505747E" w14:textId="77777777">
      <w:pPr>
        <w:tabs>
          <w:tab w:val="left" w:pos="567"/>
          <w:tab w:val="left" w:pos="720"/>
          <w:tab w:val="left" w:pos="1320"/>
          <w:tab w:val="left" w:pos="1920"/>
          <w:tab w:val="left" w:pos="2520"/>
          <w:tab w:val="left" w:pos="3120"/>
          <w:tab w:val="left" w:pos="3784"/>
        </w:tabs>
        <w:rPr>
          <w:b/>
          <w:caps/>
          <w:szCs w:val="22"/>
        </w:rPr>
      </w:pPr>
    </w:p>
    <w:p w:rsidR="005419FE" w:rsidP="008F6C58" w:rsidRDefault="005419FE" w14:paraId="0D52B0DC"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8F6C58" w:rsidR="001D0BDA" w:rsidTr="009137C6" w14:paraId="167DEC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1D0BDA" w:rsidP="001D0BDA" w:rsidRDefault="001D0BDA" w14:paraId="3857AC68" w14:textId="77777777">
            <w:pPr>
              <w:pStyle w:val="HeaderVersion2"/>
              <w:numPr>
                <w:ilvl w:val="0"/>
                <w:numId w:val="0"/>
              </w:numPr>
              <w:ind w:left="426" w:hanging="426"/>
              <w:rPr>
                <w:b/>
                <w:sz w:val="22"/>
                <w:szCs w:val="22"/>
              </w:rPr>
            </w:pPr>
            <w:r w:rsidRPr="00CC484B">
              <w:rPr>
                <w:b/>
                <w:sz w:val="22"/>
                <w:szCs w:val="22"/>
              </w:rPr>
              <w:t>2.6. Provide any additional details which demonstrate Local Development and Value Adding and/or regional development opportunities, including details of commun</w:t>
            </w:r>
            <w:r w:rsidRPr="00CC484B" w:rsidR="004D78BF">
              <w:rPr>
                <w:b/>
                <w:sz w:val="22"/>
                <w:szCs w:val="22"/>
              </w:rPr>
              <w:t xml:space="preserve">ity involvement and training initiatives, </w:t>
            </w:r>
            <w:r w:rsidRPr="00CC484B">
              <w:rPr>
                <w:b/>
                <w:sz w:val="22"/>
                <w:szCs w:val="22"/>
              </w:rPr>
              <w:t>in relation to the Works within Katherine.</w:t>
            </w:r>
          </w:p>
        </w:tc>
      </w:tr>
      <w:tr w:rsidR="001D0BDA" w:rsidTr="009137C6" w14:paraId="074F6A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1D0BDA" w:rsidP="009137C6" w:rsidRDefault="001D0BDA" w14:paraId="77E1C323" w14:textId="77777777">
            <w:pPr>
              <w:pStyle w:val="HeaderVersion2"/>
              <w:numPr>
                <w:ilvl w:val="0"/>
                <w:numId w:val="0"/>
              </w:numPr>
              <w:spacing w:before="0" w:after="0"/>
              <w:rPr>
                <w:sz w:val="22"/>
                <w:szCs w:val="22"/>
              </w:rPr>
            </w:pPr>
          </w:p>
          <w:p w:rsidR="001D0BDA" w:rsidP="009137C6" w:rsidRDefault="001D0BDA" w14:paraId="2B08129F" w14:textId="77777777">
            <w:pPr>
              <w:pStyle w:val="HeaderVersion2"/>
              <w:numPr>
                <w:ilvl w:val="0"/>
                <w:numId w:val="0"/>
              </w:numPr>
              <w:spacing w:before="0" w:after="0"/>
              <w:rPr>
                <w:sz w:val="22"/>
                <w:szCs w:val="22"/>
              </w:rPr>
            </w:pPr>
          </w:p>
          <w:p w:rsidR="001D0BDA" w:rsidP="009137C6" w:rsidRDefault="001D0BDA" w14:paraId="6FBF2FCE" w14:textId="77777777">
            <w:pPr>
              <w:pStyle w:val="HeaderVersion2"/>
              <w:numPr>
                <w:ilvl w:val="0"/>
                <w:numId w:val="0"/>
              </w:numPr>
              <w:spacing w:before="0" w:after="0"/>
              <w:rPr>
                <w:sz w:val="22"/>
                <w:szCs w:val="22"/>
              </w:rPr>
            </w:pPr>
          </w:p>
          <w:p w:rsidR="00CC484B" w:rsidP="009137C6" w:rsidRDefault="00CC484B" w14:paraId="1499EE12" w14:textId="77777777">
            <w:pPr>
              <w:pStyle w:val="HeaderVersion2"/>
              <w:numPr>
                <w:ilvl w:val="0"/>
                <w:numId w:val="0"/>
              </w:numPr>
              <w:spacing w:before="0" w:after="0"/>
              <w:rPr>
                <w:sz w:val="22"/>
                <w:szCs w:val="22"/>
              </w:rPr>
            </w:pPr>
          </w:p>
          <w:p w:rsidR="001D0BDA" w:rsidP="009137C6" w:rsidRDefault="001D0BDA" w14:paraId="704EE24E" w14:textId="77777777">
            <w:pPr>
              <w:pStyle w:val="HeaderVersion2"/>
              <w:numPr>
                <w:ilvl w:val="0"/>
                <w:numId w:val="0"/>
              </w:numPr>
              <w:spacing w:before="0" w:after="0"/>
              <w:rPr>
                <w:sz w:val="22"/>
                <w:szCs w:val="22"/>
              </w:rPr>
            </w:pPr>
          </w:p>
          <w:p w:rsidR="001D0BDA" w:rsidP="009137C6" w:rsidRDefault="001D0BDA" w14:paraId="1D4CCC44" w14:textId="77777777">
            <w:pPr>
              <w:pStyle w:val="HeaderVersion2"/>
              <w:numPr>
                <w:ilvl w:val="0"/>
                <w:numId w:val="0"/>
              </w:numPr>
              <w:spacing w:before="0" w:after="0"/>
              <w:rPr>
                <w:sz w:val="22"/>
                <w:szCs w:val="22"/>
              </w:rPr>
            </w:pPr>
          </w:p>
          <w:p w:rsidR="001D0BDA" w:rsidP="009137C6" w:rsidRDefault="001D0BDA" w14:paraId="2644FEFB" w14:textId="77777777">
            <w:pPr>
              <w:pStyle w:val="HeaderVersion2"/>
              <w:numPr>
                <w:ilvl w:val="0"/>
                <w:numId w:val="0"/>
              </w:numPr>
              <w:spacing w:before="0" w:after="0"/>
              <w:rPr>
                <w:sz w:val="22"/>
                <w:szCs w:val="22"/>
              </w:rPr>
            </w:pPr>
          </w:p>
          <w:p w:rsidR="001D0BDA" w:rsidP="009137C6" w:rsidRDefault="001D0BDA" w14:paraId="3FF6B874" w14:textId="77777777">
            <w:pPr>
              <w:pStyle w:val="HeaderVersion2"/>
              <w:numPr>
                <w:ilvl w:val="0"/>
                <w:numId w:val="0"/>
              </w:numPr>
              <w:spacing w:before="0" w:after="0"/>
              <w:rPr>
                <w:sz w:val="22"/>
                <w:szCs w:val="22"/>
              </w:rPr>
            </w:pPr>
          </w:p>
          <w:p w:rsidR="001D0BDA" w:rsidP="009137C6" w:rsidRDefault="001D0BDA" w14:paraId="770F08BD" w14:textId="77777777">
            <w:pPr>
              <w:pStyle w:val="HeaderVersion2"/>
              <w:numPr>
                <w:ilvl w:val="0"/>
                <w:numId w:val="0"/>
              </w:numPr>
              <w:spacing w:before="0" w:after="0"/>
              <w:rPr>
                <w:sz w:val="22"/>
                <w:szCs w:val="22"/>
              </w:rPr>
            </w:pPr>
          </w:p>
          <w:p w:rsidR="001D0BDA" w:rsidP="009137C6" w:rsidRDefault="001D0BDA" w14:paraId="16CF2942" w14:textId="77777777">
            <w:pPr>
              <w:pStyle w:val="HeaderVersion2"/>
              <w:numPr>
                <w:ilvl w:val="0"/>
                <w:numId w:val="0"/>
              </w:numPr>
              <w:spacing w:before="0" w:after="0"/>
              <w:rPr>
                <w:sz w:val="22"/>
                <w:szCs w:val="22"/>
              </w:rPr>
            </w:pPr>
          </w:p>
          <w:p w:rsidR="001D0BDA" w:rsidP="009137C6" w:rsidRDefault="001D0BDA" w14:paraId="246E805A" w14:textId="77777777">
            <w:pPr>
              <w:pStyle w:val="HeaderVersion2"/>
              <w:numPr>
                <w:ilvl w:val="0"/>
                <w:numId w:val="0"/>
              </w:numPr>
              <w:spacing w:before="0" w:after="0"/>
              <w:rPr>
                <w:sz w:val="22"/>
                <w:szCs w:val="22"/>
              </w:rPr>
            </w:pPr>
          </w:p>
          <w:p w:rsidR="001D0BDA" w:rsidP="009137C6" w:rsidRDefault="001D0BDA" w14:paraId="3E3EB917" w14:textId="77777777">
            <w:pPr>
              <w:pStyle w:val="HeaderVersion2"/>
              <w:numPr>
                <w:ilvl w:val="0"/>
                <w:numId w:val="0"/>
              </w:numPr>
              <w:spacing w:before="0" w:after="0"/>
              <w:rPr>
                <w:sz w:val="22"/>
                <w:szCs w:val="22"/>
              </w:rPr>
            </w:pPr>
          </w:p>
        </w:tc>
      </w:tr>
    </w:tbl>
    <w:p w:rsidR="001D0BDA" w:rsidP="008F6C58" w:rsidRDefault="001D0BDA" w14:paraId="0CAC946A" w14:textId="77777777">
      <w:pPr>
        <w:tabs>
          <w:tab w:val="left" w:pos="567"/>
          <w:tab w:val="left" w:pos="720"/>
          <w:tab w:val="left" w:pos="1320"/>
          <w:tab w:val="left" w:pos="1920"/>
          <w:tab w:val="left" w:pos="2520"/>
          <w:tab w:val="left" w:pos="3120"/>
          <w:tab w:val="left" w:pos="3784"/>
        </w:tabs>
        <w:rPr>
          <w:b/>
          <w:caps/>
          <w:szCs w:val="22"/>
        </w:rPr>
      </w:pPr>
    </w:p>
    <w:p w:rsidR="001D0BDA" w:rsidP="008F6C58" w:rsidRDefault="001D0BDA" w14:paraId="53C65496" w14:textId="77777777">
      <w:pPr>
        <w:tabs>
          <w:tab w:val="left" w:pos="567"/>
          <w:tab w:val="left" w:pos="720"/>
          <w:tab w:val="left" w:pos="1320"/>
          <w:tab w:val="left" w:pos="1920"/>
          <w:tab w:val="left" w:pos="2520"/>
          <w:tab w:val="left" w:pos="3120"/>
          <w:tab w:val="left" w:pos="3784"/>
        </w:tabs>
        <w:rPr>
          <w:b/>
          <w:caps/>
          <w:szCs w:val="22"/>
        </w:rPr>
      </w:pPr>
      <w:r>
        <w:rPr>
          <w:b/>
          <w:caps/>
          <w:szCs w:val="22"/>
        </w:rPr>
        <w:t>3.</w:t>
      </w:r>
      <w:r>
        <w:rPr>
          <w:b/>
          <w:caps/>
          <w:szCs w:val="22"/>
        </w:rPr>
        <w:tab/>
      </w:r>
      <w:r w:rsidR="004D78BF">
        <w:rPr>
          <w:b/>
          <w:caps/>
          <w:szCs w:val="22"/>
        </w:rPr>
        <w:t>CAPACITY</w:t>
      </w:r>
    </w:p>
    <w:p w:rsidR="004D78BF" w:rsidP="008F6C58" w:rsidRDefault="004D78BF" w14:paraId="7AA7F387"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4D78BF" w:rsidTr="009137C6" w14:paraId="4CDDEB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4D78BF" w:rsidP="009137C6" w:rsidRDefault="004D78BF" w14:paraId="1836779C" w14:textId="77777777">
            <w:pPr>
              <w:pStyle w:val="HeaderVersion2"/>
              <w:numPr>
                <w:ilvl w:val="0"/>
                <w:numId w:val="0"/>
              </w:numPr>
              <w:ind w:left="426" w:hanging="426"/>
              <w:rPr>
                <w:b/>
                <w:sz w:val="22"/>
                <w:szCs w:val="22"/>
              </w:rPr>
            </w:pPr>
            <w:r w:rsidRPr="00CC484B">
              <w:rPr>
                <w:b/>
                <w:sz w:val="22"/>
                <w:szCs w:val="22"/>
              </w:rPr>
              <w:t>3.1. Provide an overview of experience of personnel that will be involved in providing the requirement, include:</w:t>
            </w:r>
          </w:p>
          <w:p w:rsidRPr="00CC484B" w:rsidR="004D78BF" w:rsidP="004D78BF" w:rsidRDefault="004D78BF" w14:paraId="7C974EFF" w14:textId="77777777">
            <w:pPr>
              <w:pStyle w:val="HeaderVersion2"/>
              <w:numPr>
                <w:ilvl w:val="0"/>
                <w:numId w:val="34"/>
              </w:numPr>
              <w:rPr>
                <w:b/>
                <w:sz w:val="22"/>
                <w:szCs w:val="22"/>
              </w:rPr>
            </w:pPr>
            <w:r w:rsidRPr="00CC484B">
              <w:rPr>
                <w:b/>
                <w:sz w:val="22"/>
                <w:szCs w:val="22"/>
              </w:rPr>
              <w:t>Business/Organisational Chart</w:t>
            </w:r>
          </w:p>
          <w:p w:rsidRPr="00CC484B" w:rsidR="004D78BF" w:rsidP="004D78BF" w:rsidRDefault="004D78BF" w14:paraId="53BE76BC" w14:textId="77777777">
            <w:pPr>
              <w:pStyle w:val="HeaderVersion2"/>
              <w:numPr>
                <w:ilvl w:val="0"/>
                <w:numId w:val="34"/>
              </w:numPr>
              <w:rPr>
                <w:b/>
                <w:sz w:val="22"/>
                <w:szCs w:val="22"/>
              </w:rPr>
            </w:pPr>
            <w:r w:rsidRPr="00CC484B">
              <w:rPr>
                <w:b/>
                <w:sz w:val="22"/>
                <w:szCs w:val="22"/>
              </w:rPr>
              <w:t>Overview of Specialised skills/qualifications and knowledge of personnel</w:t>
            </w:r>
          </w:p>
        </w:tc>
      </w:tr>
      <w:tr w:rsidR="004D78BF" w:rsidTr="009137C6" w14:paraId="333287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78B0D6EF" w14:textId="77777777">
            <w:pPr>
              <w:pStyle w:val="HeaderVersion2"/>
              <w:numPr>
                <w:ilvl w:val="0"/>
                <w:numId w:val="0"/>
              </w:numPr>
              <w:rPr>
                <w:sz w:val="22"/>
                <w:szCs w:val="22"/>
              </w:rPr>
            </w:pPr>
          </w:p>
        </w:tc>
      </w:tr>
      <w:tr w:rsidR="004D78BF" w:rsidTr="009137C6" w14:paraId="37800285" w14:textId="77777777">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34979D73" w14:textId="77777777">
            <w:pPr>
              <w:pStyle w:val="HeaderVersion2"/>
              <w:numPr>
                <w:ilvl w:val="0"/>
                <w:numId w:val="0"/>
              </w:numPr>
              <w:rPr>
                <w:sz w:val="22"/>
                <w:szCs w:val="22"/>
              </w:rPr>
            </w:pPr>
          </w:p>
        </w:tc>
      </w:tr>
      <w:tr w:rsidR="004D78BF" w:rsidTr="009137C6" w14:paraId="64C41FE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44ED7591" w14:textId="77777777">
            <w:pPr>
              <w:pStyle w:val="HeaderVersion2"/>
              <w:numPr>
                <w:ilvl w:val="0"/>
                <w:numId w:val="0"/>
              </w:numPr>
              <w:rPr>
                <w:sz w:val="22"/>
                <w:szCs w:val="22"/>
              </w:rPr>
            </w:pPr>
          </w:p>
        </w:tc>
      </w:tr>
      <w:tr w:rsidR="004D78BF" w:rsidTr="009137C6" w14:paraId="39636451" w14:textId="77777777">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5309C8A6" w14:textId="77777777">
            <w:pPr>
              <w:pStyle w:val="HeaderVersion2"/>
              <w:numPr>
                <w:ilvl w:val="0"/>
                <w:numId w:val="0"/>
              </w:numPr>
              <w:rPr>
                <w:sz w:val="22"/>
                <w:szCs w:val="22"/>
              </w:rPr>
            </w:pPr>
          </w:p>
        </w:tc>
      </w:tr>
      <w:tr w:rsidR="004D78BF" w:rsidTr="009137C6" w14:paraId="34E6EB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4D78BF" w:rsidRDefault="004D78BF" w14:paraId="350C535D" w14:textId="77777777">
            <w:pPr>
              <w:pStyle w:val="HeaderVersion2"/>
              <w:numPr>
                <w:ilvl w:val="0"/>
                <w:numId w:val="0"/>
              </w:numPr>
              <w:rPr>
                <w:sz w:val="22"/>
                <w:szCs w:val="22"/>
              </w:rPr>
            </w:pPr>
          </w:p>
        </w:tc>
      </w:tr>
    </w:tbl>
    <w:p w:rsidR="004D78BF" w:rsidP="008F6C58" w:rsidRDefault="004D78BF" w14:paraId="19EF2435" w14:textId="77777777">
      <w:pPr>
        <w:tabs>
          <w:tab w:val="left" w:pos="567"/>
          <w:tab w:val="left" w:pos="720"/>
          <w:tab w:val="left" w:pos="1320"/>
          <w:tab w:val="left" w:pos="1920"/>
          <w:tab w:val="left" w:pos="2520"/>
          <w:tab w:val="left" w:pos="3120"/>
          <w:tab w:val="left" w:pos="3784"/>
        </w:tabs>
        <w:rPr>
          <w:b/>
          <w:caps/>
          <w:szCs w:val="22"/>
        </w:rPr>
      </w:pPr>
    </w:p>
    <w:p w:rsidR="004D78BF" w:rsidP="008F6C58" w:rsidRDefault="004D78BF" w14:paraId="064CB79C"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tblLayout w:type="fixed"/>
        <w:tblLook w:val="04A0" w:firstRow="1" w:lastRow="0" w:firstColumn="1" w:lastColumn="0" w:noHBand="0" w:noVBand="1"/>
      </w:tblPr>
      <w:tblGrid>
        <w:gridCol w:w="3510"/>
        <w:gridCol w:w="1903"/>
        <w:gridCol w:w="1215"/>
        <w:gridCol w:w="1438"/>
        <w:gridCol w:w="1511"/>
      </w:tblGrid>
      <w:tr w:rsidRPr="004D78BF" w:rsidR="004D78BF" w:rsidTr="004D78BF" w14:paraId="70D872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7" w:type="dxa"/>
            <w:gridSpan w:val="5"/>
          </w:tcPr>
          <w:p w:rsidRPr="004D78BF" w:rsidR="004D78BF" w:rsidP="004D78BF" w:rsidRDefault="004D78BF" w14:paraId="482C918C" w14:textId="77777777">
            <w:pPr>
              <w:tabs>
                <w:tab w:val="left" w:pos="567"/>
                <w:tab w:val="left" w:pos="720"/>
                <w:tab w:val="left" w:pos="1320"/>
                <w:tab w:val="left" w:pos="1920"/>
                <w:tab w:val="left" w:pos="2520"/>
                <w:tab w:val="left" w:pos="3120"/>
                <w:tab w:val="left" w:pos="3784"/>
              </w:tabs>
              <w:spacing w:before="120" w:after="120"/>
              <w:rPr>
                <w:szCs w:val="22"/>
              </w:rPr>
            </w:pPr>
            <w:r w:rsidRPr="004D78BF">
              <w:rPr>
                <w:szCs w:val="22"/>
              </w:rPr>
              <w:t>3.2. Provide detail of current contractual commitments.</w:t>
            </w:r>
          </w:p>
        </w:tc>
      </w:tr>
      <w:tr w:rsidRPr="004D78BF" w:rsidR="004D78BF" w:rsidTr="004D78BF" w14:paraId="175B1A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3AA73C36" w14:textId="77777777">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Pr>
          <w:p w:rsidRPr="004D78BF" w:rsidR="004D78BF" w:rsidP="004D78BF" w:rsidRDefault="004D78BF" w14:paraId="3CBDBDE8"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Pr>
          <w:p w:rsidRPr="004D78BF" w:rsidR="004D78BF" w:rsidP="004D78BF" w:rsidRDefault="004D78BF" w14:paraId="562B4266"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Pr>
          <w:p w:rsidRPr="004D78BF" w:rsidR="004D78BF" w:rsidP="004D78BF" w:rsidRDefault="004D78BF" w14:paraId="549F2A15"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Pr>
          <w:p w:rsidRPr="004D78BF" w:rsidR="004D78BF" w:rsidP="004D78BF" w:rsidRDefault="004D78BF" w14:paraId="791E3819" w14:textId="77777777">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Pr="004D78BF" w:rsidR="004D78BF" w:rsidTr="004D78BF" w14:paraId="355E67C5" w14:textId="77777777">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1D11D7D6"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5091F978"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rsidRPr="004D78BF" w:rsidR="004D78BF" w:rsidP="004D78BF" w:rsidRDefault="004D78BF" w14:paraId="0B1C4A70"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rsidRPr="004D78BF" w:rsidR="004D78BF" w:rsidP="004D78BF" w:rsidRDefault="004D78BF" w14:paraId="576055FF"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rsidRPr="004D78BF" w:rsidR="004D78BF" w:rsidP="004D78BF" w:rsidRDefault="004D78BF" w14:paraId="25CFF107"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Pr="004D78BF" w:rsidR="004D78BF" w:rsidTr="004D78BF" w14:paraId="629691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01BFBC53"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33A861C4"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rsidRPr="004D78BF" w:rsidR="004D78BF" w:rsidP="004D78BF" w:rsidRDefault="004D78BF" w14:paraId="5DBB7D1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rsidRPr="004D78BF" w:rsidR="004D78BF" w:rsidP="004D78BF" w:rsidRDefault="004D78BF" w14:paraId="7CBAA083"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rsidRPr="004D78BF" w:rsidR="004D78BF" w:rsidP="004D78BF" w:rsidRDefault="004D78BF" w14:paraId="1EACB488"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4D78BF" w:rsidR="00CC484B" w:rsidTr="004D78BF" w14:paraId="26BCA8FB" w14:textId="77777777">
        <w:tc>
          <w:tcPr>
            <w:cnfStyle w:val="001000000000" w:firstRow="0" w:lastRow="0" w:firstColumn="1" w:lastColumn="0" w:oddVBand="0" w:evenVBand="0" w:oddHBand="0" w:evenHBand="0" w:firstRowFirstColumn="0" w:firstRowLastColumn="0" w:lastRowFirstColumn="0" w:lastRowLastColumn="0"/>
            <w:tcW w:w="3510" w:type="dxa"/>
          </w:tcPr>
          <w:p w:rsidRPr="004D78BF" w:rsidR="00CC484B" w:rsidP="004D78BF" w:rsidRDefault="00CC484B" w14:paraId="45571D5B"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CC484B" w:rsidP="004D78BF" w:rsidRDefault="00CC484B" w14:paraId="3A0DFC75"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rsidRPr="004D78BF" w:rsidR="00CC484B" w:rsidP="004D78BF" w:rsidRDefault="00CC484B" w14:paraId="459AEA86"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rsidRPr="004D78BF" w:rsidR="00CC484B" w:rsidP="004D78BF" w:rsidRDefault="00CC484B" w14:paraId="6323DE3C"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rsidRPr="004D78BF" w:rsidR="00CC484B" w:rsidP="004D78BF" w:rsidRDefault="00CC484B" w14:paraId="72118F8B"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Pr="004D78BF" w:rsidR="00CC484B" w:rsidTr="004D78BF" w14:paraId="65D563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Pr="004D78BF" w:rsidR="00CC484B" w:rsidP="004D78BF" w:rsidRDefault="00CC484B" w14:paraId="2EAB64CD"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CC484B" w:rsidP="004D78BF" w:rsidRDefault="00CC484B" w14:paraId="0046C81F"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Pr>
          <w:p w:rsidRPr="004D78BF" w:rsidR="00CC484B" w:rsidP="004D78BF" w:rsidRDefault="00CC484B" w14:paraId="3677F0DB"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Pr>
          <w:p w:rsidRPr="004D78BF" w:rsidR="00CC484B" w:rsidP="004D78BF" w:rsidRDefault="00CC484B" w14:paraId="325FBFC0"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Pr>
          <w:p w:rsidRPr="004D78BF" w:rsidR="00CC484B" w:rsidP="004D78BF" w:rsidRDefault="00CC484B" w14:paraId="1E4C07D6" w14:textId="77777777">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Pr="004D78BF" w:rsidR="004D78BF" w:rsidTr="004D78BF" w14:paraId="3A08AF4D" w14:textId="77777777">
        <w:tc>
          <w:tcPr>
            <w:cnfStyle w:val="001000000000" w:firstRow="0" w:lastRow="0" w:firstColumn="1" w:lastColumn="0" w:oddVBand="0" w:evenVBand="0" w:oddHBand="0" w:evenHBand="0" w:firstRowFirstColumn="0" w:firstRowLastColumn="0" w:lastRowFirstColumn="0" w:lastRowLastColumn="0"/>
            <w:tcW w:w="3510" w:type="dxa"/>
          </w:tcPr>
          <w:p w:rsidRPr="004D78BF" w:rsidR="004D78BF" w:rsidP="004D78BF" w:rsidRDefault="004D78BF" w14:paraId="465604C7" w14:textId="77777777">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rsidRPr="004D78BF" w:rsidR="004D78BF" w:rsidP="004D78BF" w:rsidRDefault="004D78BF" w14:paraId="6D022EBE"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rsidRPr="004D78BF" w:rsidR="004D78BF" w:rsidP="004D78BF" w:rsidRDefault="004D78BF" w14:paraId="07C810CF"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rsidRPr="004D78BF" w:rsidR="004D78BF" w:rsidP="004D78BF" w:rsidRDefault="004D78BF" w14:paraId="21398A53"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rsidRPr="004D78BF" w:rsidR="004D78BF" w:rsidP="004D78BF" w:rsidRDefault="004D78BF" w14:paraId="377C63AD" w14:textId="77777777">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rsidR="004D78BF" w:rsidP="008F6C58" w:rsidRDefault="004D78BF" w14:paraId="7A39F370" w14:textId="77777777">
      <w:pPr>
        <w:tabs>
          <w:tab w:val="left" w:pos="567"/>
          <w:tab w:val="left" w:pos="720"/>
          <w:tab w:val="left" w:pos="1320"/>
          <w:tab w:val="left" w:pos="1920"/>
          <w:tab w:val="left" w:pos="2520"/>
          <w:tab w:val="left" w:pos="3120"/>
          <w:tab w:val="left" w:pos="3784"/>
        </w:tabs>
        <w:rPr>
          <w:b/>
          <w:caps/>
          <w:szCs w:val="22"/>
        </w:rPr>
      </w:pPr>
    </w:p>
    <w:p w:rsidR="004D78BF" w:rsidP="008F6C58" w:rsidRDefault="004D78BF" w14:paraId="1C3D010E"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4D78BF" w:rsidTr="009137C6" w14:paraId="1B2A546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4D78BF" w:rsidP="00E97A3A" w:rsidRDefault="00E97A3A" w14:paraId="6B5E492E" w14:textId="77777777">
            <w:pPr>
              <w:pStyle w:val="HeaderVersion2"/>
              <w:numPr>
                <w:ilvl w:val="0"/>
                <w:numId w:val="0"/>
              </w:numPr>
              <w:ind w:left="426" w:hanging="426"/>
              <w:rPr>
                <w:b/>
                <w:sz w:val="22"/>
                <w:szCs w:val="22"/>
              </w:rPr>
            </w:pPr>
            <w:r w:rsidRPr="00CC484B">
              <w:rPr>
                <w:b/>
                <w:sz w:val="22"/>
                <w:szCs w:val="22"/>
              </w:rPr>
              <w:t>3.3. Details of Performance Management or Quality Management systems and standards implemented by the Tenderer.</w:t>
            </w:r>
          </w:p>
        </w:tc>
      </w:tr>
      <w:tr w:rsidR="004D78BF" w:rsidTr="009137C6" w14:paraId="70F8C0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4D78BF" w:rsidP="00E97A3A" w:rsidRDefault="004D78BF" w14:paraId="41F50CCC" w14:textId="77777777">
            <w:pPr>
              <w:pStyle w:val="HeaderVersion2"/>
              <w:numPr>
                <w:ilvl w:val="0"/>
                <w:numId w:val="0"/>
              </w:numPr>
              <w:rPr>
                <w:sz w:val="22"/>
                <w:szCs w:val="22"/>
              </w:rPr>
            </w:pPr>
          </w:p>
        </w:tc>
      </w:tr>
      <w:tr w:rsidR="00E97A3A" w:rsidTr="009137C6" w14:paraId="128079EA"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121032FB" w14:textId="77777777">
            <w:pPr>
              <w:pStyle w:val="HeaderVersion2"/>
              <w:numPr>
                <w:ilvl w:val="0"/>
                <w:numId w:val="0"/>
              </w:numPr>
              <w:rPr>
                <w:sz w:val="22"/>
                <w:szCs w:val="22"/>
              </w:rPr>
            </w:pPr>
          </w:p>
        </w:tc>
      </w:tr>
      <w:tr w:rsidR="00E97A3A" w:rsidTr="009137C6" w14:paraId="399A7D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65D1B85C" w14:textId="77777777">
            <w:pPr>
              <w:pStyle w:val="HeaderVersion2"/>
              <w:numPr>
                <w:ilvl w:val="0"/>
                <w:numId w:val="0"/>
              </w:numPr>
              <w:rPr>
                <w:sz w:val="22"/>
                <w:szCs w:val="22"/>
              </w:rPr>
            </w:pPr>
          </w:p>
        </w:tc>
      </w:tr>
      <w:tr w:rsidR="00E97A3A" w:rsidTr="009137C6" w14:paraId="2BEA07FB"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76D386DF" w14:textId="77777777">
            <w:pPr>
              <w:pStyle w:val="HeaderVersion2"/>
              <w:numPr>
                <w:ilvl w:val="0"/>
                <w:numId w:val="0"/>
              </w:numPr>
              <w:rPr>
                <w:sz w:val="22"/>
                <w:szCs w:val="22"/>
              </w:rPr>
            </w:pPr>
          </w:p>
        </w:tc>
      </w:tr>
      <w:tr w:rsidR="00E97A3A" w:rsidTr="009137C6" w14:paraId="7508B1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E97A3A" w:rsidRDefault="00E97A3A" w14:paraId="4C410279" w14:textId="77777777">
            <w:pPr>
              <w:pStyle w:val="HeaderVersion2"/>
              <w:numPr>
                <w:ilvl w:val="0"/>
                <w:numId w:val="0"/>
              </w:numPr>
              <w:rPr>
                <w:sz w:val="22"/>
                <w:szCs w:val="22"/>
              </w:rPr>
            </w:pPr>
          </w:p>
        </w:tc>
      </w:tr>
    </w:tbl>
    <w:p w:rsidR="005419FE" w:rsidP="008F6C58" w:rsidRDefault="005419FE" w14:paraId="697E0CED"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5419FE" w:rsidTr="0091205F" w14:paraId="04BF4B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5419FE" w:rsidP="005419FE" w:rsidRDefault="005419FE" w14:paraId="23C2D703" w14:textId="77777777">
            <w:pPr>
              <w:pStyle w:val="HeaderVersion2"/>
              <w:numPr>
                <w:ilvl w:val="0"/>
                <w:numId w:val="0"/>
              </w:numPr>
              <w:ind w:left="426" w:hanging="426"/>
              <w:rPr>
                <w:b/>
                <w:sz w:val="22"/>
                <w:szCs w:val="22"/>
              </w:rPr>
            </w:pPr>
            <w:r w:rsidRPr="00CC484B">
              <w:rPr>
                <w:b/>
                <w:sz w:val="22"/>
                <w:szCs w:val="22"/>
              </w:rPr>
              <w:t>3.4. List and Details of Vehicles and Plant Equipment to be used in this Contract</w:t>
            </w:r>
          </w:p>
        </w:tc>
      </w:tr>
      <w:tr w:rsidR="005419FE" w:rsidTr="0091205F" w14:paraId="2AB7EB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9C737E4" w14:textId="77777777">
            <w:pPr>
              <w:pStyle w:val="HeaderVersion2"/>
              <w:numPr>
                <w:ilvl w:val="0"/>
                <w:numId w:val="0"/>
              </w:numPr>
              <w:rPr>
                <w:sz w:val="22"/>
                <w:szCs w:val="22"/>
              </w:rPr>
            </w:pPr>
          </w:p>
        </w:tc>
      </w:tr>
      <w:tr w:rsidR="005419FE" w:rsidTr="0091205F" w14:paraId="054BBFE5"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6CE416CE" w14:textId="77777777">
            <w:pPr>
              <w:pStyle w:val="HeaderVersion2"/>
              <w:numPr>
                <w:ilvl w:val="0"/>
                <w:numId w:val="0"/>
              </w:numPr>
              <w:rPr>
                <w:sz w:val="22"/>
                <w:szCs w:val="22"/>
              </w:rPr>
            </w:pPr>
          </w:p>
        </w:tc>
      </w:tr>
      <w:tr w:rsidR="005419FE" w:rsidTr="0091205F" w14:paraId="0C1254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460D6CC3" w14:textId="77777777">
            <w:pPr>
              <w:pStyle w:val="HeaderVersion2"/>
              <w:numPr>
                <w:ilvl w:val="0"/>
                <w:numId w:val="0"/>
              </w:numPr>
              <w:rPr>
                <w:sz w:val="22"/>
                <w:szCs w:val="22"/>
              </w:rPr>
            </w:pPr>
          </w:p>
        </w:tc>
      </w:tr>
      <w:tr w:rsidR="005419FE" w:rsidTr="0091205F" w14:paraId="03A427BB"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62D51B4" w14:textId="77777777">
            <w:pPr>
              <w:pStyle w:val="HeaderVersion2"/>
              <w:numPr>
                <w:ilvl w:val="0"/>
                <w:numId w:val="0"/>
              </w:numPr>
              <w:rPr>
                <w:sz w:val="22"/>
                <w:szCs w:val="22"/>
              </w:rPr>
            </w:pPr>
          </w:p>
        </w:tc>
      </w:tr>
      <w:tr w:rsidR="005419FE" w:rsidTr="0091205F" w14:paraId="2C4A47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4B94F365" w14:textId="77777777">
            <w:pPr>
              <w:pStyle w:val="HeaderVersion2"/>
              <w:numPr>
                <w:ilvl w:val="0"/>
                <w:numId w:val="0"/>
              </w:numPr>
              <w:rPr>
                <w:sz w:val="22"/>
                <w:szCs w:val="22"/>
              </w:rPr>
            </w:pPr>
          </w:p>
        </w:tc>
      </w:tr>
      <w:tr w:rsidR="005419FE" w:rsidTr="0091205F" w14:paraId="64B16234"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8B72273" w14:textId="77777777">
            <w:pPr>
              <w:pStyle w:val="HeaderVersion2"/>
              <w:numPr>
                <w:ilvl w:val="0"/>
                <w:numId w:val="0"/>
              </w:numPr>
              <w:rPr>
                <w:sz w:val="22"/>
                <w:szCs w:val="22"/>
              </w:rPr>
            </w:pPr>
          </w:p>
        </w:tc>
      </w:tr>
      <w:tr w:rsidR="005419FE" w:rsidTr="0091205F" w14:paraId="2632C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4114939" w14:textId="77777777">
            <w:pPr>
              <w:pStyle w:val="HeaderVersion2"/>
              <w:numPr>
                <w:ilvl w:val="0"/>
                <w:numId w:val="0"/>
              </w:numPr>
              <w:rPr>
                <w:sz w:val="22"/>
                <w:szCs w:val="22"/>
              </w:rPr>
            </w:pPr>
          </w:p>
        </w:tc>
      </w:tr>
      <w:tr w:rsidR="005419FE" w:rsidTr="0091205F" w14:paraId="296269A4"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5B5C565" w14:textId="77777777">
            <w:pPr>
              <w:pStyle w:val="HeaderVersion2"/>
              <w:numPr>
                <w:ilvl w:val="0"/>
                <w:numId w:val="0"/>
              </w:numPr>
              <w:rPr>
                <w:sz w:val="22"/>
                <w:szCs w:val="22"/>
              </w:rPr>
            </w:pPr>
          </w:p>
        </w:tc>
      </w:tr>
      <w:tr w:rsidR="005419FE" w:rsidTr="0091205F" w14:paraId="016AF3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3F7B8A07" w14:textId="77777777">
            <w:pPr>
              <w:pStyle w:val="HeaderVersion2"/>
              <w:numPr>
                <w:ilvl w:val="0"/>
                <w:numId w:val="0"/>
              </w:numPr>
              <w:rPr>
                <w:sz w:val="22"/>
                <w:szCs w:val="22"/>
              </w:rPr>
            </w:pPr>
          </w:p>
        </w:tc>
      </w:tr>
      <w:tr w:rsidR="005419FE" w:rsidTr="0091205F" w14:paraId="5EC898FB"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7EFA2E21" w14:textId="77777777">
            <w:pPr>
              <w:pStyle w:val="HeaderVersion2"/>
              <w:numPr>
                <w:ilvl w:val="0"/>
                <w:numId w:val="0"/>
              </w:numPr>
              <w:rPr>
                <w:sz w:val="22"/>
                <w:szCs w:val="22"/>
              </w:rPr>
            </w:pPr>
          </w:p>
        </w:tc>
      </w:tr>
      <w:tr w:rsidR="005419FE" w:rsidTr="0091205F" w14:paraId="67007C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50A1B744" w14:textId="77777777">
            <w:pPr>
              <w:pStyle w:val="HeaderVersion2"/>
              <w:numPr>
                <w:ilvl w:val="0"/>
                <w:numId w:val="0"/>
              </w:numPr>
              <w:rPr>
                <w:sz w:val="22"/>
                <w:szCs w:val="22"/>
              </w:rPr>
            </w:pPr>
          </w:p>
        </w:tc>
      </w:tr>
      <w:tr w:rsidR="005419FE" w:rsidTr="0091205F" w14:paraId="2ECECD06"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18B9E68F" w14:textId="77777777">
            <w:pPr>
              <w:pStyle w:val="HeaderVersion2"/>
              <w:numPr>
                <w:ilvl w:val="0"/>
                <w:numId w:val="0"/>
              </w:numPr>
              <w:rPr>
                <w:sz w:val="22"/>
                <w:szCs w:val="22"/>
              </w:rPr>
            </w:pPr>
          </w:p>
        </w:tc>
      </w:tr>
      <w:tr w:rsidR="00CC484B" w:rsidTr="0091205F" w14:paraId="579825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205F" w:rsidRDefault="00CC484B" w14:paraId="4E9C272F" w14:textId="77777777">
            <w:pPr>
              <w:pStyle w:val="HeaderVersion2"/>
              <w:numPr>
                <w:ilvl w:val="0"/>
                <w:numId w:val="0"/>
              </w:numPr>
              <w:rPr>
                <w:sz w:val="22"/>
                <w:szCs w:val="22"/>
              </w:rPr>
            </w:pPr>
          </w:p>
        </w:tc>
      </w:tr>
      <w:tr w:rsidR="005419FE" w:rsidTr="0091205F" w14:paraId="15F2B071" w14:textId="77777777">
        <w:tc>
          <w:tcPr>
            <w:cnfStyle w:val="001000000000" w:firstRow="0" w:lastRow="0" w:firstColumn="1" w:lastColumn="0" w:oddVBand="0" w:evenVBand="0" w:oddHBand="0" w:evenHBand="0" w:firstRowFirstColumn="0" w:firstRowLastColumn="0" w:lastRowFirstColumn="0" w:lastRowLastColumn="0"/>
            <w:tcW w:w="9515" w:type="dxa"/>
          </w:tcPr>
          <w:p w:rsidR="005419FE" w:rsidP="0091205F" w:rsidRDefault="005419FE" w14:paraId="02DA90D3" w14:textId="77777777">
            <w:pPr>
              <w:pStyle w:val="HeaderVersion2"/>
              <w:numPr>
                <w:ilvl w:val="0"/>
                <w:numId w:val="0"/>
              </w:numPr>
              <w:rPr>
                <w:sz w:val="22"/>
                <w:szCs w:val="22"/>
              </w:rPr>
            </w:pPr>
          </w:p>
        </w:tc>
      </w:tr>
    </w:tbl>
    <w:p w:rsidR="00CC484B" w:rsidP="008F6C58" w:rsidRDefault="00CC484B" w14:paraId="1A67A4F7" w14:textId="77777777">
      <w:pPr>
        <w:tabs>
          <w:tab w:val="left" w:pos="567"/>
          <w:tab w:val="left" w:pos="720"/>
          <w:tab w:val="left" w:pos="1320"/>
          <w:tab w:val="left" w:pos="1920"/>
          <w:tab w:val="left" w:pos="2520"/>
          <w:tab w:val="left" w:pos="3120"/>
          <w:tab w:val="left" w:pos="3784"/>
        </w:tabs>
        <w:rPr>
          <w:b/>
          <w:caps/>
          <w:szCs w:val="22"/>
        </w:rPr>
      </w:pPr>
    </w:p>
    <w:p w:rsidR="00E97A3A" w:rsidP="008F6C58" w:rsidRDefault="00E97A3A" w14:paraId="15304DE8"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E97A3A" w:rsidTr="009137C6" w14:paraId="47B79E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E97A3A" w:rsidP="005419FE" w:rsidRDefault="00E97A3A" w14:paraId="79297D44" w14:textId="77777777">
            <w:pPr>
              <w:pStyle w:val="HeaderVersion2"/>
              <w:numPr>
                <w:ilvl w:val="0"/>
                <w:numId w:val="0"/>
              </w:numPr>
              <w:ind w:left="426" w:hanging="426"/>
              <w:rPr>
                <w:b/>
                <w:sz w:val="22"/>
                <w:szCs w:val="22"/>
              </w:rPr>
            </w:pPr>
            <w:r w:rsidRPr="00CC484B">
              <w:rPr>
                <w:b/>
                <w:sz w:val="22"/>
                <w:szCs w:val="22"/>
              </w:rPr>
              <w:t>3.</w:t>
            </w:r>
            <w:r w:rsidRPr="00CC484B" w:rsidR="005419FE">
              <w:rPr>
                <w:b/>
                <w:sz w:val="22"/>
                <w:szCs w:val="22"/>
              </w:rPr>
              <w:t>5</w:t>
            </w:r>
            <w:r w:rsidRPr="00CC484B">
              <w:rPr>
                <w:b/>
                <w:sz w:val="22"/>
                <w:szCs w:val="22"/>
              </w:rPr>
              <w:t>. Details of Risk Management or Contingency Plans that will be implemented by the Tenderer in delivery of the Works.</w:t>
            </w:r>
          </w:p>
        </w:tc>
      </w:tr>
      <w:tr w:rsidR="00E97A3A" w:rsidTr="009137C6" w14:paraId="42C531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6A4A6302" w14:textId="77777777">
            <w:pPr>
              <w:pStyle w:val="HeaderVersion2"/>
              <w:numPr>
                <w:ilvl w:val="0"/>
                <w:numId w:val="0"/>
              </w:numPr>
              <w:rPr>
                <w:sz w:val="22"/>
                <w:szCs w:val="22"/>
              </w:rPr>
            </w:pPr>
          </w:p>
        </w:tc>
      </w:tr>
      <w:tr w:rsidR="00E97A3A" w:rsidTr="009137C6" w14:paraId="1B65C630"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1FA5399" w14:textId="77777777">
            <w:pPr>
              <w:pStyle w:val="HeaderVersion2"/>
              <w:numPr>
                <w:ilvl w:val="0"/>
                <w:numId w:val="0"/>
              </w:numPr>
              <w:rPr>
                <w:sz w:val="22"/>
                <w:szCs w:val="22"/>
              </w:rPr>
            </w:pPr>
          </w:p>
        </w:tc>
      </w:tr>
      <w:tr w:rsidR="00CC484B" w:rsidTr="009137C6" w14:paraId="46C25C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2A70DC5B" w14:textId="77777777">
            <w:pPr>
              <w:pStyle w:val="HeaderVersion2"/>
              <w:numPr>
                <w:ilvl w:val="0"/>
                <w:numId w:val="0"/>
              </w:numPr>
              <w:rPr>
                <w:sz w:val="22"/>
                <w:szCs w:val="22"/>
              </w:rPr>
            </w:pPr>
          </w:p>
        </w:tc>
      </w:tr>
      <w:tr w:rsidR="00CC484B" w:rsidTr="009137C6" w14:paraId="3D95A3B8"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295F06D3" w14:textId="77777777">
            <w:pPr>
              <w:pStyle w:val="HeaderVersion2"/>
              <w:numPr>
                <w:ilvl w:val="0"/>
                <w:numId w:val="0"/>
              </w:numPr>
              <w:rPr>
                <w:sz w:val="22"/>
                <w:szCs w:val="22"/>
              </w:rPr>
            </w:pPr>
          </w:p>
        </w:tc>
      </w:tr>
      <w:tr w:rsidR="00CC484B" w:rsidTr="009137C6" w14:paraId="6A13FD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30B6A63B" w14:textId="77777777">
            <w:pPr>
              <w:pStyle w:val="HeaderVersion2"/>
              <w:numPr>
                <w:ilvl w:val="0"/>
                <w:numId w:val="0"/>
              </w:numPr>
              <w:rPr>
                <w:sz w:val="22"/>
                <w:szCs w:val="22"/>
              </w:rPr>
            </w:pPr>
          </w:p>
        </w:tc>
      </w:tr>
      <w:tr w:rsidR="00E97A3A" w:rsidTr="009137C6" w14:paraId="06FECCEA"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1BFE5490" w14:textId="77777777">
            <w:pPr>
              <w:pStyle w:val="HeaderVersion2"/>
              <w:numPr>
                <w:ilvl w:val="0"/>
                <w:numId w:val="0"/>
              </w:numPr>
              <w:rPr>
                <w:sz w:val="22"/>
                <w:szCs w:val="22"/>
              </w:rPr>
            </w:pPr>
          </w:p>
        </w:tc>
      </w:tr>
      <w:tr w:rsidR="00E97A3A" w:rsidTr="009137C6" w14:paraId="642CE4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807F41D" w14:textId="77777777">
            <w:pPr>
              <w:pStyle w:val="HeaderVersion2"/>
              <w:numPr>
                <w:ilvl w:val="0"/>
                <w:numId w:val="0"/>
              </w:numPr>
              <w:rPr>
                <w:sz w:val="22"/>
                <w:szCs w:val="22"/>
              </w:rPr>
            </w:pPr>
          </w:p>
        </w:tc>
      </w:tr>
      <w:tr w:rsidR="00E97A3A" w:rsidTr="009137C6" w14:paraId="0C039326"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2953B997" w14:textId="77777777">
            <w:pPr>
              <w:pStyle w:val="HeaderVersion2"/>
              <w:numPr>
                <w:ilvl w:val="0"/>
                <w:numId w:val="0"/>
              </w:numPr>
              <w:rPr>
                <w:sz w:val="22"/>
                <w:szCs w:val="22"/>
              </w:rPr>
            </w:pPr>
          </w:p>
        </w:tc>
      </w:tr>
    </w:tbl>
    <w:p w:rsidR="00E97A3A" w:rsidP="008F6C58" w:rsidRDefault="00E97A3A" w14:paraId="0030E29D"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E97A3A" w:rsidTr="009137C6" w14:paraId="32A55C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E97A3A" w:rsidP="005419FE" w:rsidRDefault="00E97A3A" w14:paraId="6E725149" w14:textId="77777777">
            <w:pPr>
              <w:pStyle w:val="HeaderVersion2"/>
              <w:numPr>
                <w:ilvl w:val="0"/>
                <w:numId w:val="0"/>
              </w:numPr>
              <w:ind w:left="426" w:hanging="426"/>
              <w:rPr>
                <w:b/>
                <w:sz w:val="22"/>
                <w:szCs w:val="22"/>
              </w:rPr>
            </w:pPr>
            <w:r w:rsidRPr="00CC484B">
              <w:rPr>
                <w:b/>
                <w:sz w:val="22"/>
                <w:szCs w:val="22"/>
              </w:rPr>
              <w:t>3.</w:t>
            </w:r>
            <w:r w:rsidRPr="00CC484B" w:rsidR="005419FE">
              <w:rPr>
                <w:b/>
                <w:sz w:val="22"/>
                <w:szCs w:val="22"/>
              </w:rPr>
              <w:t>6</w:t>
            </w:r>
            <w:r w:rsidRPr="00CC484B">
              <w:rPr>
                <w:b/>
                <w:sz w:val="22"/>
                <w:szCs w:val="22"/>
              </w:rPr>
              <w:t xml:space="preserve">. Detail how </w:t>
            </w:r>
            <w:r w:rsidRPr="00CC484B" w:rsidR="006409F8">
              <w:rPr>
                <w:b/>
                <w:sz w:val="22"/>
                <w:szCs w:val="22"/>
              </w:rPr>
              <w:t>the Tenderer</w:t>
            </w:r>
            <w:r w:rsidRPr="00CC484B">
              <w:rPr>
                <w:b/>
                <w:sz w:val="22"/>
                <w:szCs w:val="22"/>
              </w:rPr>
              <w:t xml:space="preserve"> intend</w:t>
            </w:r>
            <w:r w:rsidRPr="00CC484B" w:rsidR="006409F8">
              <w:rPr>
                <w:b/>
                <w:sz w:val="22"/>
                <w:szCs w:val="22"/>
              </w:rPr>
              <w:t>s</w:t>
            </w:r>
            <w:r w:rsidRPr="00CC484B">
              <w:rPr>
                <w:b/>
                <w:sz w:val="22"/>
                <w:szCs w:val="22"/>
              </w:rPr>
              <w:t xml:space="preserve"> to ensure that all Permits, Approvals and Clearances are obtained, including how w</w:t>
            </w:r>
            <w:r w:rsidRPr="00CC484B" w:rsidR="006409F8">
              <w:rPr>
                <w:b/>
                <w:sz w:val="22"/>
                <w:szCs w:val="22"/>
              </w:rPr>
              <w:t>aste from the project will be managed.</w:t>
            </w:r>
          </w:p>
        </w:tc>
      </w:tr>
      <w:tr w:rsidR="00E97A3A" w:rsidTr="009137C6" w14:paraId="10C188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0CE6E3E5" w14:textId="77777777">
            <w:pPr>
              <w:pStyle w:val="HeaderVersion2"/>
              <w:numPr>
                <w:ilvl w:val="0"/>
                <w:numId w:val="0"/>
              </w:numPr>
              <w:rPr>
                <w:sz w:val="22"/>
                <w:szCs w:val="22"/>
              </w:rPr>
            </w:pPr>
          </w:p>
        </w:tc>
      </w:tr>
      <w:tr w:rsidR="00E97A3A" w:rsidTr="009137C6" w14:paraId="1AA9A071"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6B9DAAAD" w14:textId="77777777">
            <w:pPr>
              <w:pStyle w:val="HeaderVersion2"/>
              <w:numPr>
                <w:ilvl w:val="0"/>
                <w:numId w:val="0"/>
              </w:numPr>
              <w:rPr>
                <w:sz w:val="22"/>
                <w:szCs w:val="22"/>
              </w:rPr>
            </w:pPr>
          </w:p>
        </w:tc>
      </w:tr>
      <w:tr w:rsidR="00E97A3A" w:rsidTr="009137C6" w14:paraId="675BEE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87CD09C" w14:textId="77777777">
            <w:pPr>
              <w:pStyle w:val="HeaderVersion2"/>
              <w:numPr>
                <w:ilvl w:val="0"/>
                <w:numId w:val="0"/>
              </w:numPr>
              <w:rPr>
                <w:sz w:val="22"/>
                <w:szCs w:val="22"/>
              </w:rPr>
            </w:pPr>
          </w:p>
        </w:tc>
      </w:tr>
      <w:tr w:rsidR="00E97A3A" w:rsidTr="009137C6" w14:paraId="3DEC2619"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4CD5B777" w14:textId="77777777">
            <w:pPr>
              <w:pStyle w:val="HeaderVersion2"/>
              <w:numPr>
                <w:ilvl w:val="0"/>
                <w:numId w:val="0"/>
              </w:numPr>
              <w:rPr>
                <w:sz w:val="22"/>
                <w:szCs w:val="22"/>
              </w:rPr>
            </w:pPr>
          </w:p>
        </w:tc>
      </w:tr>
      <w:tr w:rsidR="00CC484B" w:rsidTr="009137C6" w14:paraId="382AF2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277E6D11" w14:textId="77777777">
            <w:pPr>
              <w:pStyle w:val="HeaderVersion2"/>
              <w:numPr>
                <w:ilvl w:val="0"/>
                <w:numId w:val="0"/>
              </w:numPr>
              <w:rPr>
                <w:sz w:val="22"/>
                <w:szCs w:val="22"/>
              </w:rPr>
            </w:pPr>
          </w:p>
        </w:tc>
      </w:tr>
      <w:tr w:rsidR="00CC484B" w:rsidTr="009137C6" w14:paraId="4F034ED6"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62B18334" w14:textId="77777777">
            <w:pPr>
              <w:pStyle w:val="HeaderVersion2"/>
              <w:numPr>
                <w:ilvl w:val="0"/>
                <w:numId w:val="0"/>
              </w:numPr>
              <w:rPr>
                <w:sz w:val="22"/>
                <w:szCs w:val="22"/>
              </w:rPr>
            </w:pPr>
          </w:p>
        </w:tc>
      </w:tr>
      <w:tr w:rsidR="00CC484B" w:rsidTr="009137C6" w14:paraId="521FFB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4CF445A0" w14:textId="77777777">
            <w:pPr>
              <w:pStyle w:val="HeaderVersion2"/>
              <w:numPr>
                <w:ilvl w:val="0"/>
                <w:numId w:val="0"/>
              </w:numPr>
              <w:rPr>
                <w:sz w:val="22"/>
                <w:szCs w:val="22"/>
              </w:rPr>
            </w:pPr>
          </w:p>
        </w:tc>
      </w:tr>
      <w:tr w:rsidR="00E97A3A" w:rsidTr="009137C6" w14:paraId="6616D675"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300C61F6" w14:textId="77777777">
            <w:pPr>
              <w:pStyle w:val="HeaderVersion2"/>
              <w:numPr>
                <w:ilvl w:val="0"/>
                <w:numId w:val="0"/>
              </w:numPr>
              <w:rPr>
                <w:sz w:val="22"/>
                <w:szCs w:val="22"/>
              </w:rPr>
            </w:pPr>
          </w:p>
        </w:tc>
      </w:tr>
    </w:tbl>
    <w:p w:rsidR="00E97A3A" w:rsidP="008F6C58" w:rsidRDefault="00E97A3A" w14:paraId="152E3A45" w14:textId="77777777">
      <w:pPr>
        <w:tabs>
          <w:tab w:val="left" w:pos="567"/>
          <w:tab w:val="left" w:pos="720"/>
          <w:tab w:val="left" w:pos="1320"/>
          <w:tab w:val="left" w:pos="1920"/>
          <w:tab w:val="left" w:pos="2520"/>
          <w:tab w:val="left" w:pos="3120"/>
          <w:tab w:val="left" w:pos="3784"/>
        </w:tabs>
        <w:rPr>
          <w:b/>
          <w:caps/>
          <w:szCs w:val="22"/>
        </w:rPr>
      </w:pPr>
    </w:p>
    <w:p w:rsidR="00E97A3A" w:rsidP="008F6C58" w:rsidRDefault="00E97A3A" w14:paraId="297E34E5" w14:textId="77777777">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Look w:val="04A0" w:firstRow="1" w:lastRow="0" w:firstColumn="1" w:lastColumn="0" w:noHBand="0" w:noVBand="1"/>
      </w:tblPr>
      <w:tblGrid>
        <w:gridCol w:w="9279"/>
      </w:tblGrid>
      <w:tr w:rsidRPr="00CC484B" w:rsidR="00E97A3A" w:rsidTr="009137C6" w14:paraId="070503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E97A3A" w:rsidP="005419FE" w:rsidRDefault="00E97A3A" w14:paraId="69C00823" w14:textId="77777777">
            <w:pPr>
              <w:pStyle w:val="HeaderVersion2"/>
              <w:numPr>
                <w:ilvl w:val="0"/>
                <w:numId w:val="0"/>
              </w:numPr>
              <w:ind w:left="426" w:hanging="426"/>
              <w:rPr>
                <w:b/>
                <w:sz w:val="22"/>
                <w:szCs w:val="22"/>
              </w:rPr>
            </w:pPr>
            <w:r w:rsidRPr="00CC484B">
              <w:rPr>
                <w:b/>
                <w:sz w:val="22"/>
                <w:szCs w:val="22"/>
              </w:rPr>
              <w:t>3</w:t>
            </w:r>
            <w:r w:rsidRPr="00CC484B" w:rsidR="006409F8">
              <w:rPr>
                <w:b/>
                <w:sz w:val="22"/>
                <w:szCs w:val="22"/>
              </w:rPr>
              <w:t>.</w:t>
            </w:r>
            <w:r w:rsidRPr="00CC484B" w:rsidR="005419FE">
              <w:rPr>
                <w:b/>
                <w:sz w:val="22"/>
                <w:szCs w:val="22"/>
              </w:rPr>
              <w:t>7</w:t>
            </w:r>
            <w:r w:rsidRPr="00CC484B">
              <w:rPr>
                <w:b/>
                <w:sz w:val="22"/>
                <w:szCs w:val="22"/>
              </w:rPr>
              <w:t>. Detail any legal action pending that may impact the Tenderer’s ability to meet the requirements of the Request for Tender.</w:t>
            </w:r>
          </w:p>
        </w:tc>
      </w:tr>
      <w:tr w:rsidR="00E97A3A" w:rsidTr="009137C6" w14:paraId="06D6F4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66633436" w14:textId="77777777">
            <w:pPr>
              <w:pStyle w:val="HeaderVersion2"/>
              <w:numPr>
                <w:ilvl w:val="0"/>
                <w:numId w:val="0"/>
              </w:numPr>
              <w:rPr>
                <w:sz w:val="22"/>
                <w:szCs w:val="22"/>
              </w:rPr>
            </w:pPr>
          </w:p>
        </w:tc>
      </w:tr>
      <w:tr w:rsidR="00E97A3A" w:rsidTr="009137C6" w14:paraId="09E3B406"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F5F6647" w14:textId="77777777">
            <w:pPr>
              <w:pStyle w:val="HeaderVersion2"/>
              <w:numPr>
                <w:ilvl w:val="0"/>
                <w:numId w:val="0"/>
              </w:numPr>
              <w:rPr>
                <w:sz w:val="22"/>
                <w:szCs w:val="22"/>
              </w:rPr>
            </w:pPr>
          </w:p>
        </w:tc>
      </w:tr>
      <w:tr w:rsidR="00E97A3A" w:rsidTr="009137C6" w14:paraId="1DB87B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7F7DF1F7" w14:textId="77777777">
            <w:pPr>
              <w:pStyle w:val="HeaderVersion2"/>
              <w:numPr>
                <w:ilvl w:val="0"/>
                <w:numId w:val="0"/>
              </w:numPr>
              <w:rPr>
                <w:sz w:val="22"/>
                <w:szCs w:val="22"/>
              </w:rPr>
            </w:pPr>
          </w:p>
        </w:tc>
      </w:tr>
      <w:tr w:rsidR="00E97A3A" w:rsidTr="009137C6" w14:paraId="30CB4FFE"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497536FC" w14:textId="77777777">
            <w:pPr>
              <w:pStyle w:val="HeaderVersion2"/>
              <w:numPr>
                <w:ilvl w:val="0"/>
                <w:numId w:val="0"/>
              </w:numPr>
              <w:rPr>
                <w:sz w:val="22"/>
                <w:szCs w:val="22"/>
              </w:rPr>
            </w:pPr>
          </w:p>
        </w:tc>
      </w:tr>
      <w:tr w:rsidR="00CC484B" w:rsidTr="009137C6" w14:paraId="63BF04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02C89313" w14:textId="77777777">
            <w:pPr>
              <w:pStyle w:val="HeaderVersion2"/>
              <w:numPr>
                <w:ilvl w:val="0"/>
                <w:numId w:val="0"/>
              </w:numPr>
              <w:rPr>
                <w:sz w:val="22"/>
                <w:szCs w:val="22"/>
              </w:rPr>
            </w:pPr>
          </w:p>
        </w:tc>
      </w:tr>
      <w:tr w:rsidR="00CC484B" w:rsidTr="009137C6" w14:paraId="3FCC1100"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321DE44C" w14:textId="77777777">
            <w:pPr>
              <w:pStyle w:val="HeaderVersion2"/>
              <w:numPr>
                <w:ilvl w:val="0"/>
                <w:numId w:val="0"/>
              </w:numPr>
              <w:rPr>
                <w:sz w:val="22"/>
                <w:szCs w:val="22"/>
              </w:rPr>
            </w:pPr>
          </w:p>
        </w:tc>
      </w:tr>
      <w:tr w:rsidR="00CC484B" w:rsidTr="009137C6" w14:paraId="4416AB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9137C6" w:rsidRDefault="00CC484B" w14:paraId="12B4FB3A" w14:textId="77777777">
            <w:pPr>
              <w:pStyle w:val="HeaderVersion2"/>
              <w:numPr>
                <w:ilvl w:val="0"/>
                <w:numId w:val="0"/>
              </w:numPr>
              <w:rPr>
                <w:sz w:val="22"/>
                <w:szCs w:val="22"/>
              </w:rPr>
            </w:pPr>
          </w:p>
        </w:tc>
      </w:tr>
      <w:tr w:rsidR="00E97A3A" w:rsidTr="009137C6" w14:paraId="590EC65F" w14:textId="77777777">
        <w:tc>
          <w:tcPr>
            <w:cnfStyle w:val="001000000000" w:firstRow="0" w:lastRow="0" w:firstColumn="1" w:lastColumn="0" w:oddVBand="0" w:evenVBand="0" w:oddHBand="0" w:evenHBand="0" w:firstRowFirstColumn="0" w:firstRowLastColumn="0" w:lastRowFirstColumn="0" w:lastRowLastColumn="0"/>
            <w:tcW w:w="9515" w:type="dxa"/>
          </w:tcPr>
          <w:p w:rsidR="00E97A3A" w:rsidP="009137C6" w:rsidRDefault="00E97A3A" w14:paraId="34CA89A1" w14:textId="77777777">
            <w:pPr>
              <w:pStyle w:val="HeaderVersion2"/>
              <w:numPr>
                <w:ilvl w:val="0"/>
                <w:numId w:val="0"/>
              </w:numPr>
              <w:rPr>
                <w:sz w:val="22"/>
                <w:szCs w:val="22"/>
              </w:rPr>
            </w:pPr>
          </w:p>
        </w:tc>
      </w:tr>
    </w:tbl>
    <w:p w:rsidR="00E97A3A" w:rsidP="008F6C58" w:rsidRDefault="00E97A3A" w14:paraId="26DCFF08" w14:textId="77777777">
      <w:pPr>
        <w:tabs>
          <w:tab w:val="left" w:pos="567"/>
          <w:tab w:val="left" w:pos="720"/>
          <w:tab w:val="left" w:pos="1320"/>
          <w:tab w:val="left" w:pos="1920"/>
          <w:tab w:val="left" w:pos="2520"/>
          <w:tab w:val="left" w:pos="3120"/>
          <w:tab w:val="left" w:pos="3784"/>
        </w:tabs>
        <w:rPr>
          <w:b/>
          <w:caps/>
          <w:szCs w:val="22"/>
        </w:rPr>
      </w:pPr>
    </w:p>
    <w:p w:rsidR="00E97A3A" w:rsidRDefault="00E97A3A" w14:paraId="0730AB8E" w14:textId="77777777">
      <w:pPr>
        <w:overflowPunct/>
        <w:autoSpaceDE/>
        <w:autoSpaceDN/>
        <w:adjustRightInd/>
        <w:spacing w:after="200" w:line="276" w:lineRule="auto"/>
        <w:textAlignment w:val="auto"/>
        <w:rPr>
          <w:b/>
          <w:caps/>
          <w:szCs w:val="22"/>
        </w:rPr>
      </w:pPr>
      <w:r>
        <w:rPr>
          <w:b/>
          <w:caps/>
          <w:szCs w:val="22"/>
        </w:rPr>
        <w:br w:type="page"/>
      </w:r>
    </w:p>
    <w:tbl>
      <w:tblPr>
        <w:tblStyle w:val="LightList-Accent2"/>
        <w:tblW w:w="0" w:type="auto"/>
        <w:tblLook w:val="04A0" w:firstRow="1" w:lastRow="0" w:firstColumn="1" w:lastColumn="0" w:noHBand="0" w:noVBand="1"/>
      </w:tblPr>
      <w:tblGrid>
        <w:gridCol w:w="9279"/>
      </w:tblGrid>
      <w:tr w:rsidRPr="00CC484B" w:rsidR="00E97A3A" w:rsidTr="009137C6" w14:paraId="08DD8C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E97A3A" w:rsidP="009137C6" w:rsidRDefault="00E97A3A" w14:paraId="71320B4C" w14:textId="77777777">
            <w:pPr>
              <w:pStyle w:val="HeaderVersion2"/>
              <w:numPr>
                <w:ilvl w:val="0"/>
                <w:numId w:val="0"/>
              </w:numPr>
              <w:ind w:left="426" w:hanging="426"/>
              <w:rPr>
                <w:b/>
                <w:sz w:val="22"/>
                <w:szCs w:val="22"/>
              </w:rPr>
            </w:pPr>
            <w:r w:rsidRPr="00CC484B">
              <w:rPr>
                <w:b/>
                <w:sz w:val="22"/>
                <w:szCs w:val="22"/>
              </w:rPr>
              <w:t>3</w:t>
            </w:r>
            <w:r w:rsidRPr="00CC484B" w:rsidR="006409F8">
              <w:rPr>
                <w:b/>
                <w:sz w:val="22"/>
                <w:szCs w:val="22"/>
              </w:rPr>
              <w:t>.</w:t>
            </w:r>
            <w:r w:rsidRPr="00CC484B" w:rsidR="005419FE">
              <w:rPr>
                <w:b/>
                <w:sz w:val="22"/>
                <w:szCs w:val="22"/>
              </w:rPr>
              <w:t>8</w:t>
            </w:r>
            <w:r w:rsidRPr="00CC484B">
              <w:rPr>
                <w:b/>
                <w:sz w:val="22"/>
                <w:szCs w:val="22"/>
              </w:rPr>
              <w:t xml:space="preserve">. Outline the arrangements </w:t>
            </w:r>
            <w:r w:rsidRPr="00CC484B" w:rsidR="006409F8">
              <w:rPr>
                <w:b/>
                <w:sz w:val="22"/>
                <w:szCs w:val="22"/>
              </w:rPr>
              <w:t>the Tenderer</w:t>
            </w:r>
            <w:r w:rsidRPr="00CC484B">
              <w:rPr>
                <w:b/>
                <w:sz w:val="22"/>
                <w:szCs w:val="22"/>
              </w:rPr>
              <w:t xml:space="preserve"> will put in place to manage the following – specifically </w:t>
            </w:r>
            <w:r w:rsidRPr="00CC484B" w:rsidR="006409F8">
              <w:rPr>
                <w:b/>
                <w:sz w:val="22"/>
                <w:szCs w:val="22"/>
              </w:rPr>
              <w:t>in relation to</w:t>
            </w:r>
            <w:r w:rsidRPr="00CC484B">
              <w:rPr>
                <w:b/>
                <w:sz w:val="22"/>
                <w:szCs w:val="22"/>
              </w:rPr>
              <w:t xml:space="preserve"> these Works:</w:t>
            </w:r>
          </w:p>
          <w:p w:rsidRPr="00CC484B" w:rsidR="00E97A3A" w:rsidP="00E97A3A" w:rsidRDefault="00E97A3A" w14:paraId="27E862F7" w14:textId="77777777">
            <w:pPr>
              <w:pStyle w:val="HeaderVersion2"/>
              <w:numPr>
                <w:ilvl w:val="0"/>
                <w:numId w:val="35"/>
              </w:numPr>
              <w:rPr>
                <w:b/>
                <w:sz w:val="22"/>
                <w:szCs w:val="22"/>
              </w:rPr>
            </w:pPr>
            <w:r w:rsidRPr="00CC484B">
              <w:rPr>
                <w:b/>
                <w:sz w:val="22"/>
                <w:szCs w:val="22"/>
              </w:rPr>
              <w:t>Consultation, cooperation and coordination with all stakeholders including sub-contractors</w:t>
            </w:r>
          </w:p>
          <w:p w:rsidRPr="00CC484B" w:rsidR="00E97A3A" w:rsidP="00E97A3A" w:rsidRDefault="00E97A3A" w14:paraId="1929570E" w14:textId="77777777">
            <w:pPr>
              <w:pStyle w:val="HeaderVersion2"/>
              <w:numPr>
                <w:ilvl w:val="0"/>
                <w:numId w:val="35"/>
              </w:numPr>
              <w:rPr>
                <w:b/>
                <w:sz w:val="22"/>
                <w:szCs w:val="22"/>
              </w:rPr>
            </w:pPr>
            <w:r w:rsidRPr="00CC484B">
              <w:rPr>
                <w:b/>
                <w:sz w:val="22"/>
                <w:szCs w:val="22"/>
              </w:rPr>
              <w:t>Monitoring of Work Health and Safety training and site inductions;</w:t>
            </w:r>
          </w:p>
          <w:p w:rsidRPr="00CC484B" w:rsidR="00E97A3A" w:rsidP="00E97A3A" w:rsidRDefault="00E97A3A" w14:paraId="61FD65D6" w14:textId="77777777">
            <w:pPr>
              <w:pStyle w:val="HeaderVersion2"/>
              <w:numPr>
                <w:ilvl w:val="0"/>
                <w:numId w:val="35"/>
              </w:numPr>
              <w:rPr>
                <w:b/>
                <w:sz w:val="22"/>
                <w:szCs w:val="22"/>
              </w:rPr>
            </w:pPr>
            <w:r w:rsidRPr="00CC484B">
              <w:rPr>
                <w:b/>
                <w:sz w:val="22"/>
                <w:szCs w:val="22"/>
              </w:rPr>
              <w:t>Managing any Work Health and Safety incidents including reporting and notification;</w:t>
            </w:r>
          </w:p>
          <w:p w:rsidRPr="00CC484B" w:rsidR="00E97A3A" w:rsidP="00E97A3A" w:rsidRDefault="00E97A3A" w14:paraId="5138B3F5" w14:textId="77777777">
            <w:pPr>
              <w:pStyle w:val="HeaderVersion2"/>
              <w:numPr>
                <w:ilvl w:val="0"/>
                <w:numId w:val="35"/>
              </w:numPr>
              <w:rPr>
                <w:b/>
                <w:sz w:val="22"/>
                <w:szCs w:val="22"/>
              </w:rPr>
            </w:pPr>
            <w:r w:rsidRPr="00CC484B">
              <w:rPr>
                <w:b/>
                <w:sz w:val="22"/>
                <w:szCs w:val="22"/>
              </w:rPr>
              <w:t>Identifying hazards, assess and control risks associated with this specific project; and</w:t>
            </w:r>
          </w:p>
          <w:p w:rsidRPr="00CC484B" w:rsidR="00E97A3A" w:rsidP="00E97A3A" w:rsidRDefault="00E97A3A" w14:paraId="075CA974" w14:textId="77777777">
            <w:pPr>
              <w:pStyle w:val="HeaderVersion2"/>
              <w:numPr>
                <w:ilvl w:val="0"/>
                <w:numId w:val="35"/>
              </w:numPr>
              <w:rPr>
                <w:b/>
                <w:sz w:val="22"/>
                <w:szCs w:val="22"/>
              </w:rPr>
            </w:pPr>
            <w:r w:rsidRPr="00CC484B">
              <w:rPr>
                <w:b/>
                <w:sz w:val="22"/>
                <w:szCs w:val="22"/>
              </w:rPr>
              <w:t>Management of Sub-Contractors including collection, assessing, monitoring and reviewing Safe Work Method Statements.</w:t>
            </w:r>
          </w:p>
        </w:tc>
      </w:tr>
      <w:tr w:rsidR="00CC484B" w:rsidTr="00BB1903" w14:paraId="1FB292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366D71C6" w14:textId="77777777">
            <w:pPr>
              <w:pStyle w:val="HeaderVersion2"/>
              <w:numPr>
                <w:ilvl w:val="0"/>
                <w:numId w:val="0"/>
              </w:numPr>
              <w:rPr>
                <w:sz w:val="22"/>
                <w:szCs w:val="22"/>
              </w:rPr>
            </w:pPr>
          </w:p>
        </w:tc>
      </w:tr>
      <w:tr w:rsidR="00CC484B" w:rsidTr="00BB1903" w14:paraId="304692FD"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20A9E1C2" w14:textId="77777777">
            <w:pPr>
              <w:pStyle w:val="HeaderVersion2"/>
              <w:numPr>
                <w:ilvl w:val="0"/>
                <w:numId w:val="0"/>
              </w:numPr>
              <w:rPr>
                <w:sz w:val="22"/>
                <w:szCs w:val="22"/>
              </w:rPr>
            </w:pPr>
          </w:p>
        </w:tc>
      </w:tr>
      <w:tr w:rsidR="00CC484B" w:rsidTr="00BB1903" w14:paraId="72C807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1E81C0A4" w14:textId="77777777">
            <w:pPr>
              <w:pStyle w:val="HeaderVersion2"/>
              <w:numPr>
                <w:ilvl w:val="0"/>
                <w:numId w:val="0"/>
              </w:numPr>
              <w:rPr>
                <w:sz w:val="22"/>
                <w:szCs w:val="22"/>
              </w:rPr>
            </w:pPr>
          </w:p>
        </w:tc>
      </w:tr>
      <w:tr w:rsidR="00CC484B" w:rsidTr="00BB1903" w14:paraId="2B896D04"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7EC375C1" w14:textId="77777777">
            <w:pPr>
              <w:pStyle w:val="HeaderVersion2"/>
              <w:numPr>
                <w:ilvl w:val="0"/>
                <w:numId w:val="0"/>
              </w:numPr>
              <w:rPr>
                <w:sz w:val="22"/>
                <w:szCs w:val="22"/>
              </w:rPr>
            </w:pPr>
          </w:p>
        </w:tc>
      </w:tr>
      <w:tr w:rsidR="00CC484B" w:rsidTr="00BB1903" w14:paraId="65C866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52280EB0" w14:textId="77777777">
            <w:pPr>
              <w:pStyle w:val="HeaderVersion2"/>
              <w:numPr>
                <w:ilvl w:val="0"/>
                <w:numId w:val="0"/>
              </w:numPr>
              <w:rPr>
                <w:sz w:val="22"/>
                <w:szCs w:val="22"/>
              </w:rPr>
            </w:pPr>
          </w:p>
        </w:tc>
      </w:tr>
      <w:tr w:rsidR="00CC484B" w:rsidTr="00BB1903" w14:paraId="49EB178E"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541BCF43" w14:textId="77777777">
            <w:pPr>
              <w:pStyle w:val="HeaderVersion2"/>
              <w:numPr>
                <w:ilvl w:val="0"/>
                <w:numId w:val="0"/>
              </w:numPr>
              <w:rPr>
                <w:sz w:val="22"/>
                <w:szCs w:val="22"/>
              </w:rPr>
            </w:pPr>
          </w:p>
        </w:tc>
      </w:tr>
      <w:tr w:rsidR="00CC484B" w:rsidTr="00BB1903" w14:paraId="4838C7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5AF370BC" w14:textId="77777777">
            <w:pPr>
              <w:pStyle w:val="HeaderVersion2"/>
              <w:numPr>
                <w:ilvl w:val="0"/>
                <w:numId w:val="0"/>
              </w:numPr>
              <w:rPr>
                <w:sz w:val="22"/>
                <w:szCs w:val="22"/>
              </w:rPr>
            </w:pPr>
          </w:p>
        </w:tc>
      </w:tr>
      <w:tr w:rsidR="00CC484B" w:rsidTr="00BB1903" w14:paraId="7D79F218"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45483083" w14:textId="77777777">
            <w:pPr>
              <w:pStyle w:val="HeaderVersion2"/>
              <w:numPr>
                <w:ilvl w:val="0"/>
                <w:numId w:val="0"/>
              </w:numPr>
              <w:rPr>
                <w:sz w:val="22"/>
                <w:szCs w:val="22"/>
              </w:rPr>
            </w:pPr>
          </w:p>
        </w:tc>
      </w:tr>
      <w:tr w:rsidR="00CC484B" w:rsidTr="00BB1903" w14:paraId="00EB6C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4A49811F" w14:textId="77777777">
            <w:pPr>
              <w:pStyle w:val="HeaderVersion2"/>
              <w:numPr>
                <w:ilvl w:val="0"/>
                <w:numId w:val="0"/>
              </w:numPr>
              <w:rPr>
                <w:sz w:val="22"/>
                <w:szCs w:val="22"/>
              </w:rPr>
            </w:pPr>
          </w:p>
        </w:tc>
      </w:tr>
      <w:tr w:rsidR="00CC484B" w:rsidTr="00BB1903" w14:paraId="4F880F3C"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62B186AA" w14:textId="77777777">
            <w:pPr>
              <w:pStyle w:val="HeaderVersion2"/>
              <w:numPr>
                <w:ilvl w:val="0"/>
                <w:numId w:val="0"/>
              </w:numPr>
              <w:rPr>
                <w:sz w:val="22"/>
                <w:szCs w:val="22"/>
              </w:rPr>
            </w:pPr>
          </w:p>
        </w:tc>
      </w:tr>
      <w:tr w:rsidR="00CC484B" w:rsidTr="00BB1903" w14:paraId="46B9D7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31BD502F" w14:textId="77777777">
            <w:pPr>
              <w:pStyle w:val="HeaderVersion2"/>
              <w:numPr>
                <w:ilvl w:val="0"/>
                <w:numId w:val="0"/>
              </w:numPr>
              <w:rPr>
                <w:sz w:val="22"/>
                <w:szCs w:val="22"/>
              </w:rPr>
            </w:pPr>
          </w:p>
        </w:tc>
      </w:tr>
      <w:tr w:rsidR="00CC484B" w:rsidTr="00BB1903" w14:paraId="4D9737CA"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628619C3" w14:textId="77777777">
            <w:pPr>
              <w:pStyle w:val="HeaderVersion2"/>
              <w:numPr>
                <w:ilvl w:val="0"/>
                <w:numId w:val="0"/>
              </w:numPr>
              <w:rPr>
                <w:sz w:val="22"/>
                <w:szCs w:val="22"/>
              </w:rPr>
            </w:pPr>
          </w:p>
        </w:tc>
      </w:tr>
      <w:tr w:rsidR="00CC484B" w:rsidTr="00BB1903" w14:paraId="77C318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3D441414" w14:textId="77777777">
            <w:pPr>
              <w:pStyle w:val="HeaderVersion2"/>
              <w:numPr>
                <w:ilvl w:val="0"/>
                <w:numId w:val="0"/>
              </w:numPr>
              <w:rPr>
                <w:sz w:val="22"/>
                <w:szCs w:val="22"/>
              </w:rPr>
            </w:pPr>
          </w:p>
        </w:tc>
      </w:tr>
      <w:tr w:rsidR="00CC484B" w:rsidTr="00BB1903" w14:paraId="77879629"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12A24D99" w14:textId="77777777">
            <w:pPr>
              <w:pStyle w:val="HeaderVersion2"/>
              <w:numPr>
                <w:ilvl w:val="0"/>
                <w:numId w:val="0"/>
              </w:numPr>
              <w:rPr>
                <w:sz w:val="22"/>
                <w:szCs w:val="22"/>
              </w:rPr>
            </w:pPr>
          </w:p>
        </w:tc>
      </w:tr>
      <w:tr w:rsidR="00CC484B" w:rsidTr="00BB1903" w14:paraId="21ED13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279889D9" w14:textId="77777777">
            <w:pPr>
              <w:pStyle w:val="HeaderVersion2"/>
              <w:numPr>
                <w:ilvl w:val="0"/>
                <w:numId w:val="0"/>
              </w:numPr>
              <w:rPr>
                <w:sz w:val="22"/>
                <w:szCs w:val="22"/>
              </w:rPr>
            </w:pPr>
          </w:p>
        </w:tc>
      </w:tr>
      <w:tr w:rsidR="00CC484B" w:rsidTr="00BB1903" w14:paraId="7A463289"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1F116B18" w14:textId="77777777">
            <w:pPr>
              <w:pStyle w:val="HeaderVersion2"/>
              <w:numPr>
                <w:ilvl w:val="0"/>
                <w:numId w:val="0"/>
              </w:numPr>
              <w:rPr>
                <w:sz w:val="22"/>
                <w:szCs w:val="22"/>
              </w:rPr>
            </w:pPr>
          </w:p>
        </w:tc>
      </w:tr>
      <w:tr w:rsidR="00CC484B" w:rsidTr="00BB1903" w14:paraId="1012EA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720DA229" w14:textId="77777777">
            <w:pPr>
              <w:pStyle w:val="HeaderVersion2"/>
              <w:numPr>
                <w:ilvl w:val="0"/>
                <w:numId w:val="0"/>
              </w:numPr>
              <w:rPr>
                <w:sz w:val="22"/>
                <w:szCs w:val="22"/>
              </w:rPr>
            </w:pPr>
          </w:p>
        </w:tc>
      </w:tr>
      <w:tr w:rsidR="00CC484B" w:rsidTr="00BB1903" w14:paraId="67D4028C" w14:textId="77777777">
        <w:tc>
          <w:tcPr>
            <w:cnfStyle w:val="001000000000" w:firstRow="0" w:lastRow="0" w:firstColumn="1" w:lastColumn="0" w:oddVBand="0" w:evenVBand="0" w:oddHBand="0" w:evenHBand="0" w:firstRowFirstColumn="0" w:firstRowLastColumn="0" w:lastRowFirstColumn="0" w:lastRowLastColumn="0"/>
            <w:tcW w:w="9515" w:type="dxa"/>
          </w:tcPr>
          <w:p w:rsidR="00CC484B" w:rsidP="00BB1903" w:rsidRDefault="00CC484B" w14:paraId="40B7D786" w14:textId="77777777">
            <w:pPr>
              <w:pStyle w:val="HeaderVersion2"/>
              <w:numPr>
                <w:ilvl w:val="0"/>
                <w:numId w:val="0"/>
              </w:numPr>
              <w:rPr>
                <w:sz w:val="22"/>
                <w:szCs w:val="22"/>
              </w:rPr>
            </w:pPr>
          </w:p>
        </w:tc>
      </w:tr>
    </w:tbl>
    <w:p w:rsidR="00484E77" w:rsidP="006409F8" w:rsidRDefault="00484E77" w14:paraId="4B72B104" w14:textId="67B7F5F3">
      <w:pPr>
        <w:tabs>
          <w:tab w:val="left" w:pos="567"/>
          <w:tab w:val="left" w:pos="720"/>
          <w:tab w:val="left" w:pos="1320"/>
          <w:tab w:val="left" w:pos="1920"/>
          <w:tab w:val="left" w:pos="2520"/>
          <w:tab w:val="left" w:pos="3120"/>
          <w:tab w:val="left" w:pos="3784"/>
        </w:tabs>
        <w:rPr>
          <w:b/>
          <w:caps/>
          <w:szCs w:val="22"/>
        </w:rPr>
      </w:pPr>
    </w:p>
    <w:p w:rsidR="00484E77" w:rsidRDefault="00484E77" w14:paraId="17634F29" w14:textId="77777777">
      <w:pPr>
        <w:overflowPunct/>
        <w:autoSpaceDE/>
        <w:autoSpaceDN/>
        <w:adjustRightInd/>
        <w:spacing w:after="200" w:line="276" w:lineRule="auto"/>
        <w:textAlignment w:val="auto"/>
        <w:rPr>
          <w:b/>
          <w:caps/>
          <w:szCs w:val="22"/>
        </w:rPr>
      </w:pPr>
      <w:r>
        <w:rPr>
          <w:b/>
          <w:caps/>
          <w:szCs w:val="22"/>
        </w:rPr>
        <w:br w:type="page"/>
      </w:r>
    </w:p>
    <w:tbl>
      <w:tblPr>
        <w:tblStyle w:val="LightList-Accent2"/>
        <w:tblW w:w="0" w:type="auto"/>
        <w:tblLook w:val="04A0" w:firstRow="1" w:lastRow="0" w:firstColumn="1" w:lastColumn="0" w:noHBand="0" w:noVBand="1"/>
      </w:tblPr>
      <w:tblGrid>
        <w:gridCol w:w="9279"/>
      </w:tblGrid>
      <w:tr w:rsidRPr="00CC484B" w:rsidR="00484E77" w:rsidTr="00506487" w14:paraId="7D01DBE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rsidRPr="00CC484B" w:rsidR="00484E77" w:rsidP="00484E77" w:rsidRDefault="00484E77" w14:paraId="6B7B8749" w14:textId="120B27BA">
            <w:pPr>
              <w:pStyle w:val="HeaderVersion2"/>
              <w:numPr>
                <w:ilvl w:val="0"/>
                <w:numId w:val="0"/>
              </w:numPr>
              <w:ind w:left="426" w:hanging="426"/>
              <w:rPr>
                <w:b/>
                <w:sz w:val="22"/>
                <w:szCs w:val="22"/>
              </w:rPr>
            </w:pPr>
            <w:r w:rsidRPr="00CC484B">
              <w:rPr>
                <w:b/>
                <w:sz w:val="22"/>
                <w:szCs w:val="22"/>
              </w:rPr>
              <w:t>3.</w:t>
            </w:r>
            <w:r>
              <w:rPr>
                <w:b/>
                <w:sz w:val="22"/>
                <w:szCs w:val="22"/>
              </w:rPr>
              <w:t>9</w:t>
            </w:r>
            <w:r w:rsidRPr="00CC484B">
              <w:rPr>
                <w:b/>
                <w:sz w:val="22"/>
                <w:szCs w:val="22"/>
              </w:rPr>
              <w:t xml:space="preserve">. </w:t>
            </w:r>
            <w:r>
              <w:rPr>
                <w:b/>
                <w:sz w:val="22"/>
                <w:szCs w:val="22"/>
              </w:rPr>
              <w:t>Specifiy if you are tendering for all or part of this tender</w:t>
            </w:r>
          </w:p>
        </w:tc>
      </w:tr>
    </w:tbl>
    <w:tbl>
      <w:tblPr>
        <w:tblStyle w:val="TableGrid"/>
        <w:tblW w:w="0" w:type="auto"/>
        <w:tblLook w:val="04A0" w:firstRow="1" w:lastRow="0" w:firstColumn="1" w:lastColumn="0" w:noHBand="0" w:noVBand="1"/>
      </w:tblPr>
      <w:tblGrid>
        <w:gridCol w:w="5657"/>
        <w:gridCol w:w="3632"/>
      </w:tblGrid>
      <w:tr w:rsidR="00484E77" w:rsidTr="00484E77" w14:paraId="011ACF24" w14:textId="4CA2B0B1">
        <w:tc>
          <w:tcPr>
            <w:tcW w:w="5778" w:type="dxa"/>
          </w:tcPr>
          <w:p w:rsidR="00484E77" w:rsidP="00484E77" w:rsidRDefault="00484E77" w14:paraId="7812B79C" w14:textId="6979F4D5">
            <w:pPr>
              <w:pStyle w:val="HeaderVersion2"/>
            </w:pPr>
            <w:r>
              <w:t>ALL</w:t>
            </w:r>
          </w:p>
        </w:tc>
        <w:tc>
          <w:tcPr>
            <w:tcW w:w="3737" w:type="dxa"/>
          </w:tcPr>
          <w:p w:rsidR="00484E77" w:rsidP="00484E77" w:rsidRDefault="00484E77" w14:paraId="18614354" w14:textId="77777777">
            <w:pPr>
              <w:pStyle w:val="HeaderVersion2"/>
              <w:numPr>
                <w:ilvl w:val="0"/>
                <w:numId w:val="0"/>
              </w:numPr>
            </w:pPr>
          </w:p>
        </w:tc>
      </w:tr>
      <w:tr w:rsidR="00484E77" w:rsidTr="00484E77" w14:paraId="39A01E35" w14:textId="6660BCDD">
        <w:tc>
          <w:tcPr>
            <w:tcW w:w="5778" w:type="dxa"/>
          </w:tcPr>
          <w:p w:rsidR="00484E77" w:rsidP="00484E77" w:rsidRDefault="00484E77" w14:paraId="7C89481B" w14:textId="25F6C935">
            <w:pPr>
              <w:pStyle w:val="HeaderVersion2"/>
            </w:pPr>
            <w:r>
              <w:t>Category 1 – Public Buildings and KTC Offices</w:t>
            </w:r>
          </w:p>
        </w:tc>
        <w:tc>
          <w:tcPr>
            <w:tcW w:w="3737" w:type="dxa"/>
          </w:tcPr>
          <w:p w:rsidR="00484E77" w:rsidP="00484E77" w:rsidRDefault="00484E77" w14:paraId="283A51D6" w14:textId="77777777">
            <w:pPr>
              <w:pStyle w:val="HeaderVersion2"/>
              <w:numPr>
                <w:ilvl w:val="0"/>
                <w:numId w:val="0"/>
              </w:numPr>
            </w:pPr>
          </w:p>
        </w:tc>
      </w:tr>
      <w:tr w:rsidR="00484E77" w:rsidTr="00484E77" w14:paraId="71810B04" w14:textId="606259A1">
        <w:tc>
          <w:tcPr>
            <w:tcW w:w="5778" w:type="dxa"/>
          </w:tcPr>
          <w:p w:rsidR="00484E77" w:rsidP="00484E77" w:rsidRDefault="00484E77" w14:paraId="34F68CB7" w14:textId="47EC5F8E">
            <w:pPr>
              <w:pStyle w:val="HeaderVersion2"/>
            </w:pPr>
            <w:r>
              <w:t>Category 2 – Public Facilities</w:t>
            </w:r>
          </w:p>
        </w:tc>
        <w:tc>
          <w:tcPr>
            <w:tcW w:w="3737" w:type="dxa"/>
          </w:tcPr>
          <w:p w:rsidR="00484E77" w:rsidP="00484E77" w:rsidRDefault="00484E77" w14:paraId="38155BFE" w14:textId="77777777">
            <w:pPr>
              <w:pStyle w:val="HeaderVersion2"/>
              <w:numPr>
                <w:ilvl w:val="0"/>
                <w:numId w:val="0"/>
              </w:numPr>
            </w:pPr>
          </w:p>
        </w:tc>
      </w:tr>
      <w:tr w:rsidR="00484E77" w:rsidTr="00484E77" w14:paraId="5A5F127A" w14:textId="2676E555">
        <w:tc>
          <w:tcPr>
            <w:tcW w:w="5778" w:type="dxa"/>
          </w:tcPr>
          <w:p w:rsidR="00484E77" w:rsidP="00484E77" w:rsidRDefault="00484E77" w14:paraId="4B14070B" w14:textId="257A139D">
            <w:pPr>
              <w:pStyle w:val="HeaderVersion2"/>
            </w:pPr>
            <w:r>
              <w:t>Category 3 – Public Toilets</w:t>
            </w:r>
          </w:p>
        </w:tc>
        <w:tc>
          <w:tcPr>
            <w:tcW w:w="3737" w:type="dxa"/>
          </w:tcPr>
          <w:p w:rsidR="00484E77" w:rsidP="00484E77" w:rsidRDefault="00484E77" w14:paraId="3A48C15A" w14:textId="77777777">
            <w:pPr>
              <w:pStyle w:val="HeaderVersion2"/>
              <w:numPr>
                <w:ilvl w:val="0"/>
                <w:numId w:val="0"/>
              </w:numPr>
            </w:pPr>
          </w:p>
        </w:tc>
      </w:tr>
      <w:tr w:rsidR="00484E77" w:rsidTr="00484E77" w14:paraId="1B38E651" w14:textId="142E5A83">
        <w:tc>
          <w:tcPr>
            <w:tcW w:w="5778" w:type="dxa"/>
          </w:tcPr>
          <w:p w:rsidR="00484E77" w:rsidP="00484E77" w:rsidRDefault="00484E77" w14:paraId="135ABE08" w14:textId="1E00FEA0">
            <w:pPr>
              <w:pStyle w:val="HeaderVersion2"/>
            </w:pPr>
            <w:r>
              <w:t>Category 4 – Litter Collection and Removal</w:t>
            </w:r>
          </w:p>
        </w:tc>
        <w:tc>
          <w:tcPr>
            <w:tcW w:w="3737" w:type="dxa"/>
          </w:tcPr>
          <w:p w:rsidR="00484E77" w:rsidP="00484E77" w:rsidRDefault="00484E77" w14:paraId="51530BA3" w14:textId="77777777">
            <w:pPr>
              <w:pStyle w:val="HeaderVersion2"/>
              <w:numPr>
                <w:ilvl w:val="0"/>
                <w:numId w:val="0"/>
              </w:numPr>
            </w:pPr>
          </w:p>
        </w:tc>
      </w:tr>
    </w:tbl>
    <w:p w:rsidRPr="009B0171" w:rsidR="00E97A3A" w:rsidP="006409F8" w:rsidRDefault="00E97A3A" w14:paraId="4071C5A4" w14:textId="77777777">
      <w:pPr>
        <w:tabs>
          <w:tab w:val="left" w:pos="567"/>
          <w:tab w:val="left" w:pos="720"/>
          <w:tab w:val="left" w:pos="1320"/>
          <w:tab w:val="left" w:pos="1920"/>
          <w:tab w:val="left" w:pos="2520"/>
          <w:tab w:val="left" w:pos="3120"/>
          <w:tab w:val="left" w:pos="3784"/>
        </w:tabs>
        <w:rPr>
          <w:b/>
          <w:caps/>
          <w:szCs w:val="22"/>
        </w:rPr>
      </w:pPr>
    </w:p>
    <w:sectPr w:rsidRPr="009B0171" w:rsidR="00E97A3A" w:rsidSect="00CC484B">
      <w:pgSz w:w="11907" w:h="16840" w:orient="portrait" w:code="9"/>
      <w:pgMar w:top="1276" w:right="1304" w:bottom="1134" w:left="1304"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137C6" w:rsidP="00C146EA" w:rsidRDefault="009137C6" w14:paraId="68EBAA67" w14:textId="77777777">
      <w:r>
        <w:separator/>
      </w:r>
    </w:p>
  </w:endnote>
  <w:endnote w:type="continuationSeparator" w:id="0">
    <w:p w:rsidR="009137C6" w:rsidP="00C146EA" w:rsidRDefault="009137C6" w14:paraId="5D38F81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7C6" w:rsidP="002510FA" w:rsidRDefault="009137C6" w14:paraId="54A27B4D" w14:textId="77777777">
    <w:pPr>
      <w:pStyle w:val="Footer"/>
      <w:jc w:val="center"/>
      <w:rPr>
        <w:sz w:val="16"/>
        <w:szCs w:val="16"/>
      </w:rPr>
    </w:pPr>
    <w:r w:rsidRPr="00370A95">
      <w:rPr>
        <w:sz w:val="16"/>
        <w:szCs w:val="16"/>
      </w:rPr>
      <w:t xml:space="preserve">Page </w:t>
    </w:r>
    <w:r w:rsidRPr="00370A95" w:rsidR="00EC0612">
      <w:rPr>
        <w:sz w:val="16"/>
        <w:szCs w:val="16"/>
      </w:rPr>
      <w:fldChar w:fldCharType="begin"/>
    </w:r>
    <w:r w:rsidRPr="00370A95">
      <w:rPr>
        <w:sz w:val="16"/>
        <w:szCs w:val="16"/>
      </w:rPr>
      <w:instrText xml:space="preserve"> PAGE </w:instrText>
    </w:r>
    <w:r w:rsidRPr="00370A95" w:rsidR="00EC0612">
      <w:rPr>
        <w:sz w:val="16"/>
        <w:szCs w:val="16"/>
      </w:rPr>
      <w:fldChar w:fldCharType="separate"/>
    </w:r>
    <w:r w:rsidR="00195C6E">
      <w:rPr>
        <w:noProof/>
        <w:sz w:val="16"/>
        <w:szCs w:val="16"/>
      </w:rPr>
      <w:t>3</w:t>
    </w:r>
    <w:r w:rsidRPr="00370A95" w:rsidR="00EC0612">
      <w:rPr>
        <w:sz w:val="16"/>
        <w:szCs w:val="16"/>
      </w:rPr>
      <w:fldChar w:fldCharType="end"/>
    </w:r>
    <w:r w:rsidRPr="00370A95">
      <w:rPr>
        <w:sz w:val="16"/>
        <w:szCs w:val="16"/>
      </w:rPr>
      <w:t xml:space="preserve"> of </w:t>
    </w:r>
    <w:r w:rsidRPr="00370A95" w:rsidR="00EC0612">
      <w:rPr>
        <w:sz w:val="16"/>
        <w:szCs w:val="16"/>
      </w:rPr>
      <w:fldChar w:fldCharType="begin"/>
    </w:r>
    <w:r w:rsidRPr="00370A95">
      <w:rPr>
        <w:sz w:val="16"/>
        <w:szCs w:val="16"/>
      </w:rPr>
      <w:instrText xml:space="preserve"> NUMPAGES </w:instrText>
    </w:r>
    <w:r w:rsidRPr="00370A95" w:rsidR="00EC0612">
      <w:rPr>
        <w:sz w:val="16"/>
        <w:szCs w:val="16"/>
      </w:rPr>
      <w:fldChar w:fldCharType="separate"/>
    </w:r>
    <w:r w:rsidR="00195C6E">
      <w:rPr>
        <w:noProof/>
        <w:sz w:val="16"/>
        <w:szCs w:val="16"/>
      </w:rPr>
      <w:t>13</w:t>
    </w:r>
    <w:r w:rsidRPr="00370A95" w:rsidR="00EC0612">
      <w:rPr>
        <w:sz w:val="16"/>
        <w:szCs w:val="16"/>
      </w:rPr>
      <w:fldChar w:fldCharType="end"/>
    </w:r>
  </w:p>
  <w:p w:rsidRPr="00211D41" w:rsidR="009137C6" w:rsidP="002510FA" w:rsidRDefault="009137C6" w14:paraId="786124B7" w14:textId="77777777">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rsidR="00B8426E" w:rsidP="00B8426E" w:rsidRDefault="00B8426E" w14:paraId="41CA8853" w14:textId="57B5B839">
    <w:pPr>
      <w:pStyle w:val="Footer"/>
      <w:jc w:val="center"/>
      <w:rPr>
        <w:bCs/>
        <w:smallCaps/>
        <w:sz w:val="16"/>
        <w:szCs w:val="16"/>
      </w:rPr>
    </w:pPr>
    <w:bookmarkStart w:name="_Hlk512944208" w:id="0"/>
    <w:r w:rsidRPr="00273E3C">
      <w:rPr>
        <w:bCs/>
        <w:smallCaps/>
        <w:sz w:val="16"/>
        <w:szCs w:val="16"/>
      </w:rPr>
      <w:t>T</w:t>
    </w:r>
    <w:r w:rsidR="00364F78">
      <w:rPr>
        <w:bCs/>
        <w:smallCaps/>
        <w:sz w:val="16"/>
        <w:szCs w:val="16"/>
      </w:rPr>
      <w:t>2</w:t>
    </w:r>
    <w:r w:rsidR="0013272A">
      <w:rPr>
        <w:bCs/>
        <w:smallCaps/>
        <w:sz w:val="16"/>
        <w:szCs w:val="16"/>
      </w:rPr>
      <w:t>4-06</w:t>
    </w:r>
    <w:r w:rsidRPr="00273E3C">
      <w:rPr>
        <w:bCs/>
        <w:smallCaps/>
        <w:sz w:val="16"/>
        <w:szCs w:val="16"/>
      </w:rPr>
      <w:t xml:space="preserve"> – </w:t>
    </w:r>
    <w:r w:rsidR="00297E23">
      <w:rPr>
        <w:bCs/>
        <w:smallCaps/>
        <w:sz w:val="16"/>
        <w:szCs w:val="16"/>
      </w:rPr>
      <w:t>Supply of cleaning services to all locations</w:t>
    </w:r>
  </w:p>
  <w:p w:rsidRPr="00370A95" w:rsidR="00A043D1" w:rsidP="25ACF415" w:rsidRDefault="00B8426E" w14:paraId="11DCBE22" w14:textId="70962982">
    <w:pPr>
      <w:pStyle w:val="Footer"/>
      <w:jc w:val="center"/>
      <w:rPr>
        <w:smallCaps w:val="1"/>
        <w:sz w:val="16"/>
        <w:szCs w:val="16"/>
      </w:rPr>
    </w:pPr>
    <w:r w:rsidRPr="25ACF415" w:rsidR="25ACF415">
      <w:rPr>
        <w:smallCaps w:val="1"/>
        <w:sz w:val="16"/>
        <w:szCs w:val="16"/>
      </w:rPr>
      <w:t xml:space="preserve">Closing </w:t>
    </w:r>
    <w:r w:rsidRPr="25ACF415" w:rsidR="25ACF415">
      <w:rPr>
        <w:smallCaps w:val="1"/>
        <w:sz w:val="16"/>
        <w:szCs w:val="16"/>
      </w:rPr>
      <w:t xml:space="preserve">2PM, FRIDAY </w:t>
    </w:r>
    <w:r w:rsidRPr="25ACF415" w:rsidR="25ACF415">
      <w:rPr>
        <w:smallCaps w:val="1"/>
        <w:sz w:val="16"/>
        <w:szCs w:val="16"/>
      </w:rPr>
      <w:t>16</w:t>
    </w:r>
    <w:r w:rsidRPr="25ACF415" w:rsidR="25ACF415">
      <w:rPr>
        <w:smallCaps w:val="1"/>
        <w:sz w:val="16"/>
        <w:szCs w:val="16"/>
      </w:rPr>
      <w:t xml:space="preserve">TH AUGUST 2024  </w:t>
    </w:r>
  </w:p>
  <w:bookmarkEnd w:id="0"/>
  <w:p w:rsidRPr="00370A95" w:rsidR="00DC76C2" w:rsidP="00DC76C2" w:rsidRDefault="00DC76C2" w14:paraId="5C76D9FE" w14:textId="77777777">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7C6" w:rsidRDefault="009137C6" w14:paraId="6E1C7090" w14:textId="77777777">
    <w:pPr>
      <w:pStyle w:val="Footer"/>
    </w:pPr>
  </w:p>
  <w:p w:rsidR="009137C6" w:rsidRDefault="009137C6" w14:paraId="54173275"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7C6" w:rsidRDefault="009137C6" w14:paraId="1F923B0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137C6" w:rsidP="00C146EA" w:rsidRDefault="009137C6" w14:paraId="23E622D6" w14:textId="77777777">
      <w:r>
        <w:separator/>
      </w:r>
    </w:p>
  </w:footnote>
  <w:footnote w:type="continuationSeparator" w:id="0">
    <w:p w:rsidR="009137C6" w:rsidP="00C146EA" w:rsidRDefault="009137C6" w14:paraId="18132E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80ED3" w:rsidR="009137C6" w:rsidP="00DC3217" w:rsidRDefault="009137C6" w14:paraId="030940B4" w14:textId="7777777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7C6" w:rsidRDefault="009137C6" w14:paraId="4D2FE669" w14:textId="77777777">
    <w:pPr>
      <w:pStyle w:val="Header"/>
    </w:pPr>
  </w:p>
  <w:p w:rsidR="009137C6" w:rsidRDefault="009137C6" w14:paraId="41A71AD8"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C484B" w:rsidR="009137C6" w:rsidP="00CC484B" w:rsidRDefault="00235C77" w14:paraId="7F166312" w14:textId="77777777">
    <w:pPr>
      <w:pStyle w:val="Header"/>
      <w:tabs>
        <w:tab w:val="clear" w:pos="4153"/>
        <w:tab w:val="clear" w:pos="8306"/>
        <w:tab w:val="left" w:pos="5191"/>
      </w:tabs>
      <w:spacing w:after="120"/>
      <w:jc w:val="center"/>
      <w:rPr>
        <w:b/>
        <w:smallCaps/>
      </w:rPr>
    </w:pPr>
    <w:bookmarkStart w:name="_Hlk513562852" w:id="1"/>
    <w:bookmarkStart w:name="_Hlk513562853" w:id="2"/>
    <w:bookmarkStart w:name="_Hlk513562854" w:id="3"/>
    <w:r>
      <w:rPr>
        <w:b/>
        <w:smallCaps/>
        <w:noProof/>
        <w:lang w:eastAsia="en-AU"/>
      </w:rPr>
      <w:drawing>
        <wp:inline distT="0" distB="0" distL="0" distR="0" wp14:anchorId="23B18E48" wp14:editId="6DAC1760">
          <wp:extent cx="790575" cy="92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94470" cy="933503"/>
                  </a:xfrm>
                  <a:prstGeom prst="rect">
                    <a:avLst/>
                  </a:prstGeom>
                </pic:spPr>
              </pic:pic>
            </a:graphicData>
          </a:graphic>
        </wp:inline>
      </w:drawing>
    </w:r>
    <w:bookmarkEnd w:id="1"/>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37C6" w:rsidRDefault="009137C6" w14:paraId="6BE6DC9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hint="default" w:ascii="Arial" w:hAnsi="Arial"/>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069CE0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hint="default" w:ascii="Arial" w:hAnsi="Arial"/>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hint="default" w:ascii="Symbol" w:hAnsi="Symbol"/>
      </w:rPr>
    </w:lvl>
    <w:lvl w:ilvl="1">
      <w:start w:val="1"/>
      <w:numFmt w:val="none"/>
      <w:lvlText w:val="o"/>
      <w:legacy w:legacy="1" w:legacySpace="120" w:legacyIndent="360"/>
      <w:lvlJc w:val="left"/>
      <w:pPr>
        <w:ind w:left="720" w:hanging="360"/>
      </w:pPr>
      <w:rPr>
        <w:rFonts w:hint="default" w:ascii="Courier New" w:hAnsi="Courier New"/>
      </w:rPr>
    </w:lvl>
    <w:lvl w:ilvl="2">
      <w:start w:val="1"/>
      <w:numFmt w:val="none"/>
      <w:lvlText w:val=""/>
      <w:legacy w:legacy="1" w:legacySpace="120" w:legacyIndent="360"/>
      <w:lvlJc w:val="left"/>
      <w:pPr>
        <w:ind w:left="1080" w:hanging="360"/>
      </w:pPr>
      <w:rPr>
        <w:rFonts w:hint="default" w:ascii="Wingdings" w:hAnsi="Wingdings"/>
      </w:rPr>
    </w:lvl>
    <w:lvl w:ilvl="3">
      <w:start w:val="1"/>
      <w:numFmt w:val="none"/>
      <w:lvlText w:val=""/>
      <w:legacy w:legacy="1" w:legacySpace="120" w:legacyIndent="360"/>
      <w:lvlJc w:val="left"/>
      <w:pPr>
        <w:ind w:left="1440" w:hanging="360"/>
      </w:pPr>
      <w:rPr>
        <w:rFonts w:hint="default" w:ascii="Symbol" w:hAnsi="Symbol"/>
      </w:rPr>
    </w:lvl>
    <w:lvl w:ilvl="4">
      <w:start w:val="1"/>
      <w:numFmt w:val="none"/>
      <w:lvlText w:val="o"/>
      <w:legacy w:legacy="1" w:legacySpace="120" w:legacyIndent="360"/>
      <w:lvlJc w:val="left"/>
      <w:pPr>
        <w:ind w:left="1800" w:hanging="360"/>
      </w:pPr>
      <w:rPr>
        <w:rFonts w:hint="default" w:ascii="Courier New" w:hAnsi="Courier New"/>
      </w:rPr>
    </w:lvl>
    <w:lvl w:ilvl="5">
      <w:start w:val="1"/>
      <w:numFmt w:val="none"/>
      <w:lvlText w:val=""/>
      <w:legacy w:legacy="1" w:legacySpace="120" w:legacyIndent="360"/>
      <w:lvlJc w:val="left"/>
      <w:pPr>
        <w:ind w:left="2160" w:hanging="360"/>
      </w:pPr>
      <w:rPr>
        <w:rFonts w:hint="default" w:ascii="Wingdings" w:hAnsi="Wingdings"/>
      </w:rPr>
    </w:lvl>
    <w:lvl w:ilvl="6">
      <w:start w:val="1"/>
      <w:numFmt w:val="none"/>
      <w:lvlText w:val=""/>
      <w:legacy w:legacy="1" w:legacySpace="120" w:legacyIndent="360"/>
      <w:lvlJc w:val="left"/>
      <w:pPr>
        <w:ind w:left="2520" w:hanging="360"/>
      </w:pPr>
      <w:rPr>
        <w:rFonts w:hint="default" w:ascii="Symbol" w:hAnsi="Symbol"/>
      </w:rPr>
    </w:lvl>
    <w:lvl w:ilvl="7">
      <w:start w:val="1"/>
      <w:numFmt w:val="none"/>
      <w:lvlText w:val="o"/>
      <w:legacy w:legacy="1" w:legacySpace="120" w:legacyIndent="360"/>
      <w:lvlJc w:val="left"/>
      <w:pPr>
        <w:ind w:left="2880" w:hanging="360"/>
      </w:pPr>
      <w:rPr>
        <w:rFonts w:hint="default" w:ascii="Courier New" w:hAnsi="Courier New"/>
      </w:rPr>
    </w:lvl>
    <w:lvl w:ilvl="8">
      <w:start w:val="1"/>
      <w:numFmt w:val="none"/>
      <w:lvlText w:val=""/>
      <w:legacy w:legacy="1" w:legacySpace="120" w:legacyIndent="360"/>
      <w:lvlJc w:val="left"/>
      <w:pPr>
        <w:ind w:left="3240" w:hanging="360"/>
      </w:pPr>
      <w:rPr>
        <w:rFonts w:hint="default" w:ascii="Wingdings" w:hAnsi="Wingdings"/>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hint="default" w:ascii="Symbol" w:hAnsi="Symbol"/>
      </w:rPr>
    </w:lvl>
    <w:lvl w:ilvl="1" w:tplc="0C090003">
      <w:start w:val="1"/>
      <w:numFmt w:val="bullet"/>
      <w:lvlText w:val="o"/>
      <w:lvlJc w:val="left"/>
      <w:pPr>
        <w:tabs>
          <w:tab w:val="num" w:pos="1980"/>
        </w:tabs>
        <w:ind w:left="1980" w:hanging="360"/>
      </w:pPr>
      <w:rPr>
        <w:rFonts w:hint="default" w:ascii="Courier New" w:hAnsi="Courier New" w:cs="Courier New"/>
      </w:rPr>
    </w:lvl>
    <w:lvl w:ilvl="2" w:tplc="0C090005" w:tentative="1">
      <w:start w:val="1"/>
      <w:numFmt w:val="bullet"/>
      <w:lvlText w:val=""/>
      <w:lvlJc w:val="left"/>
      <w:pPr>
        <w:tabs>
          <w:tab w:val="num" w:pos="2700"/>
        </w:tabs>
        <w:ind w:left="2700" w:hanging="360"/>
      </w:pPr>
      <w:rPr>
        <w:rFonts w:hint="default" w:ascii="Wingdings" w:hAnsi="Wingdings"/>
      </w:rPr>
    </w:lvl>
    <w:lvl w:ilvl="3" w:tplc="0C090001" w:tentative="1">
      <w:start w:val="1"/>
      <w:numFmt w:val="bullet"/>
      <w:lvlText w:val=""/>
      <w:lvlJc w:val="left"/>
      <w:pPr>
        <w:tabs>
          <w:tab w:val="num" w:pos="3420"/>
        </w:tabs>
        <w:ind w:left="3420" w:hanging="360"/>
      </w:pPr>
      <w:rPr>
        <w:rFonts w:hint="default" w:ascii="Symbol" w:hAnsi="Symbol"/>
      </w:rPr>
    </w:lvl>
    <w:lvl w:ilvl="4" w:tplc="0C090003" w:tentative="1">
      <w:start w:val="1"/>
      <w:numFmt w:val="bullet"/>
      <w:lvlText w:val="o"/>
      <w:lvlJc w:val="left"/>
      <w:pPr>
        <w:tabs>
          <w:tab w:val="num" w:pos="4140"/>
        </w:tabs>
        <w:ind w:left="4140" w:hanging="360"/>
      </w:pPr>
      <w:rPr>
        <w:rFonts w:hint="default" w:ascii="Courier New" w:hAnsi="Courier New" w:cs="Courier New"/>
      </w:rPr>
    </w:lvl>
    <w:lvl w:ilvl="5" w:tplc="0C090005" w:tentative="1">
      <w:start w:val="1"/>
      <w:numFmt w:val="bullet"/>
      <w:lvlText w:val=""/>
      <w:lvlJc w:val="left"/>
      <w:pPr>
        <w:tabs>
          <w:tab w:val="num" w:pos="4860"/>
        </w:tabs>
        <w:ind w:left="4860" w:hanging="360"/>
      </w:pPr>
      <w:rPr>
        <w:rFonts w:hint="default" w:ascii="Wingdings" w:hAnsi="Wingdings"/>
      </w:rPr>
    </w:lvl>
    <w:lvl w:ilvl="6" w:tplc="0C090001" w:tentative="1">
      <w:start w:val="1"/>
      <w:numFmt w:val="bullet"/>
      <w:lvlText w:val=""/>
      <w:lvlJc w:val="left"/>
      <w:pPr>
        <w:tabs>
          <w:tab w:val="num" w:pos="5580"/>
        </w:tabs>
        <w:ind w:left="5580" w:hanging="360"/>
      </w:pPr>
      <w:rPr>
        <w:rFonts w:hint="default" w:ascii="Symbol" w:hAnsi="Symbol"/>
      </w:rPr>
    </w:lvl>
    <w:lvl w:ilvl="7" w:tplc="0C090003" w:tentative="1">
      <w:start w:val="1"/>
      <w:numFmt w:val="bullet"/>
      <w:lvlText w:val="o"/>
      <w:lvlJc w:val="left"/>
      <w:pPr>
        <w:tabs>
          <w:tab w:val="num" w:pos="6300"/>
        </w:tabs>
        <w:ind w:left="6300" w:hanging="360"/>
      </w:pPr>
      <w:rPr>
        <w:rFonts w:hint="default" w:ascii="Courier New" w:hAnsi="Courier New" w:cs="Courier New"/>
      </w:rPr>
    </w:lvl>
    <w:lvl w:ilvl="8" w:tplc="0C090005" w:tentative="1">
      <w:start w:val="1"/>
      <w:numFmt w:val="bullet"/>
      <w:lvlText w:val=""/>
      <w:lvlJc w:val="left"/>
      <w:pPr>
        <w:tabs>
          <w:tab w:val="num" w:pos="7020"/>
        </w:tabs>
        <w:ind w:left="7020" w:hanging="360"/>
      </w:pPr>
      <w:rPr>
        <w:rFonts w:hint="default" w:ascii="Wingdings" w:hAnsi="Wingdings"/>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hAnsi="Arial" w:eastAsia="Times New Roman"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hint="default" w:ascii="Symbol" w:hAnsi="Symbol"/>
      </w:rPr>
    </w:lvl>
    <w:lvl w:ilvl="1" w:tplc="04090003" w:tentative="1">
      <w:start w:val="1"/>
      <w:numFmt w:val="bullet"/>
      <w:lvlText w:val="o"/>
      <w:lvlJc w:val="left"/>
      <w:pPr>
        <w:tabs>
          <w:tab w:val="num" w:pos="1540"/>
        </w:tabs>
        <w:ind w:left="1540" w:hanging="360"/>
      </w:pPr>
      <w:rPr>
        <w:rFonts w:hint="default" w:ascii="Courier New" w:hAnsi="Courier New"/>
      </w:rPr>
    </w:lvl>
    <w:lvl w:ilvl="2" w:tplc="04090005" w:tentative="1">
      <w:start w:val="1"/>
      <w:numFmt w:val="bullet"/>
      <w:lvlText w:val=""/>
      <w:lvlJc w:val="left"/>
      <w:pPr>
        <w:tabs>
          <w:tab w:val="num" w:pos="2260"/>
        </w:tabs>
        <w:ind w:left="2260" w:hanging="360"/>
      </w:pPr>
      <w:rPr>
        <w:rFonts w:hint="default" w:ascii="Wingdings" w:hAnsi="Wingdings"/>
      </w:rPr>
    </w:lvl>
    <w:lvl w:ilvl="3" w:tplc="04090001" w:tentative="1">
      <w:start w:val="1"/>
      <w:numFmt w:val="bullet"/>
      <w:lvlText w:val=""/>
      <w:lvlJc w:val="left"/>
      <w:pPr>
        <w:tabs>
          <w:tab w:val="num" w:pos="2980"/>
        </w:tabs>
        <w:ind w:left="2980" w:hanging="360"/>
      </w:pPr>
      <w:rPr>
        <w:rFonts w:hint="default" w:ascii="Symbol" w:hAnsi="Symbol"/>
      </w:rPr>
    </w:lvl>
    <w:lvl w:ilvl="4" w:tplc="04090003" w:tentative="1">
      <w:start w:val="1"/>
      <w:numFmt w:val="bullet"/>
      <w:lvlText w:val="o"/>
      <w:lvlJc w:val="left"/>
      <w:pPr>
        <w:tabs>
          <w:tab w:val="num" w:pos="3700"/>
        </w:tabs>
        <w:ind w:left="3700" w:hanging="360"/>
      </w:pPr>
      <w:rPr>
        <w:rFonts w:hint="default" w:ascii="Courier New" w:hAnsi="Courier New"/>
      </w:rPr>
    </w:lvl>
    <w:lvl w:ilvl="5" w:tplc="04090005" w:tentative="1">
      <w:start w:val="1"/>
      <w:numFmt w:val="bullet"/>
      <w:lvlText w:val=""/>
      <w:lvlJc w:val="left"/>
      <w:pPr>
        <w:tabs>
          <w:tab w:val="num" w:pos="4420"/>
        </w:tabs>
        <w:ind w:left="4420" w:hanging="360"/>
      </w:pPr>
      <w:rPr>
        <w:rFonts w:hint="default" w:ascii="Wingdings" w:hAnsi="Wingdings"/>
      </w:rPr>
    </w:lvl>
    <w:lvl w:ilvl="6" w:tplc="04090001" w:tentative="1">
      <w:start w:val="1"/>
      <w:numFmt w:val="bullet"/>
      <w:lvlText w:val=""/>
      <w:lvlJc w:val="left"/>
      <w:pPr>
        <w:tabs>
          <w:tab w:val="num" w:pos="5140"/>
        </w:tabs>
        <w:ind w:left="5140" w:hanging="360"/>
      </w:pPr>
      <w:rPr>
        <w:rFonts w:hint="default" w:ascii="Symbol" w:hAnsi="Symbol"/>
      </w:rPr>
    </w:lvl>
    <w:lvl w:ilvl="7" w:tplc="04090003" w:tentative="1">
      <w:start w:val="1"/>
      <w:numFmt w:val="bullet"/>
      <w:lvlText w:val="o"/>
      <w:lvlJc w:val="left"/>
      <w:pPr>
        <w:tabs>
          <w:tab w:val="num" w:pos="5860"/>
        </w:tabs>
        <w:ind w:left="5860" w:hanging="360"/>
      </w:pPr>
      <w:rPr>
        <w:rFonts w:hint="default" w:ascii="Courier New" w:hAnsi="Courier New"/>
      </w:rPr>
    </w:lvl>
    <w:lvl w:ilvl="8" w:tplc="04090005" w:tentative="1">
      <w:start w:val="1"/>
      <w:numFmt w:val="bullet"/>
      <w:lvlText w:val=""/>
      <w:lvlJc w:val="left"/>
      <w:pPr>
        <w:tabs>
          <w:tab w:val="num" w:pos="6580"/>
        </w:tabs>
        <w:ind w:left="6580" w:hanging="360"/>
      </w:pPr>
      <w:rPr>
        <w:rFonts w:hint="default" w:ascii="Wingdings" w:hAnsi="Wingdings"/>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hint="default" w:ascii="Arial" w:hAnsi="Arial"/>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hAnsi="Arial" w:eastAsia="Times New Roman"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hint="default" w:ascii="Courier New" w:hAnsi="Courier New" w:cs="Courier New"/>
      </w:rPr>
    </w:lvl>
    <w:lvl w:ilvl="1" w:tplc="0C090003">
      <w:start w:val="1"/>
      <w:numFmt w:val="bullet"/>
      <w:lvlText w:val="o"/>
      <w:lvlJc w:val="left"/>
      <w:pPr>
        <w:ind w:left="2356" w:hanging="360"/>
      </w:pPr>
      <w:rPr>
        <w:rFonts w:hint="default" w:ascii="Courier New" w:hAnsi="Courier New" w:cs="Courier New"/>
      </w:rPr>
    </w:lvl>
    <w:lvl w:ilvl="2" w:tplc="0C090005" w:tentative="1">
      <w:start w:val="1"/>
      <w:numFmt w:val="bullet"/>
      <w:lvlText w:val=""/>
      <w:lvlJc w:val="left"/>
      <w:pPr>
        <w:ind w:left="3076" w:hanging="360"/>
      </w:pPr>
      <w:rPr>
        <w:rFonts w:hint="default" w:ascii="Wingdings" w:hAnsi="Wingdings"/>
      </w:rPr>
    </w:lvl>
    <w:lvl w:ilvl="3" w:tplc="0C090001" w:tentative="1">
      <w:start w:val="1"/>
      <w:numFmt w:val="bullet"/>
      <w:lvlText w:val=""/>
      <w:lvlJc w:val="left"/>
      <w:pPr>
        <w:ind w:left="3796" w:hanging="360"/>
      </w:pPr>
      <w:rPr>
        <w:rFonts w:hint="default" w:ascii="Symbol" w:hAnsi="Symbol"/>
      </w:rPr>
    </w:lvl>
    <w:lvl w:ilvl="4" w:tplc="0C090003" w:tentative="1">
      <w:start w:val="1"/>
      <w:numFmt w:val="bullet"/>
      <w:lvlText w:val="o"/>
      <w:lvlJc w:val="left"/>
      <w:pPr>
        <w:ind w:left="4516" w:hanging="360"/>
      </w:pPr>
      <w:rPr>
        <w:rFonts w:hint="default" w:ascii="Courier New" w:hAnsi="Courier New" w:cs="Courier New"/>
      </w:rPr>
    </w:lvl>
    <w:lvl w:ilvl="5" w:tplc="0C090005" w:tentative="1">
      <w:start w:val="1"/>
      <w:numFmt w:val="bullet"/>
      <w:lvlText w:val=""/>
      <w:lvlJc w:val="left"/>
      <w:pPr>
        <w:ind w:left="5236" w:hanging="360"/>
      </w:pPr>
      <w:rPr>
        <w:rFonts w:hint="default" w:ascii="Wingdings" w:hAnsi="Wingdings"/>
      </w:rPr>
    </w:lvl>
    <w:lvl w:ilvl="6" w:tplc="0C090001" w:tentative="1">
      <w:start w:val="1"/>
      <w:numFmt w:val="bullet"/>
      <w:lvlText w:val=""/>
      <w:lvlJc w:val="left"/>
      <w:pPr>
        <w:ind w:left="5956" w:hanging="360"/>
      </w:pPr>
      <w:rPr>
        <w:rFonts w:hint="default" w:ascii="Symbol" w:hAnsi="Symbol"/>
      </w:rPr>
    </w:lvl>
    <w:lvl w:ilvl="7" w:tplc="0C090003" w:tentative="1">
      <w:start w:val="1"/>
      <w:numFmt w:val="bullet"/>
      <w:lvlText w:val="o"/>
      <w:lvlJc w:val="left"/>
      <w:pPr>
        <w:ind w:left="6676" w:hanging="360"/>
      </w:pPr>
      <w:rPr>
        <w:rFonts w:hint="default" w:ascii="Courier New" w:hAnsi="Courier New" w:cs="Courier New"/>
      </w:rPr>
    </w:lvl>
    <w:lvl w:ilvl="8" w:tplc="0C090005" w:tentative="1">
      <w:start w:val="1"/>
      <w:numFmt w:val="bullet"/>
      <w:lvlText w:val=""/>
      <w:lvlJc w:val="left"/>
      <w:pPr>
        <w:ind w:left="7396" w:hanging="360"/>
      </w:pPr>
      <w:rPr>
        <w:rFonts w:hint="default" w:ascii="Wingdings" w:hAnsi="Wingdings"/>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A6702A6"/>
    <w:multiLevelType w:val="hybridMultilevel"/>
    <w:tmpl w:val="AB9AAE1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EBB15F5"/>
    <w:multiLevelType w:val="hybridMultilevel"/>
    <w:tmpl w:val="03FC38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855658366">
    <w:abstractNumId w:val="0"/>
    <w:lvlOverride w:ilvl="0">
      <w:lvl w:ilvl="0">
        <w:start w:val="1"/>
        <w:numFmt w:val="bullet"/>
        <w:lvlText w:val=""/>
        <w:legacy w:legacy="1" w:legacySpace="0" w:legacyIndent="283"/>
        <w:lvlJc w:val="left"/>
        <w:pPr>
          <w:ind w:left="283" w:hanging="283"/>
        </w:pPr>
        <w:rPr>
          <w:rFonts w:hint="default" w:ascii="Symbol" w:hAnsi="Symbol"/>
        </w:rPr>
      </w:lvl>
    </w:lvlOverride>
  </w:num>
  <w:num w:numId="2" w16cid:durableId="955647309">
    <w:abstractNumId w:val="11"/>
  </w:num>
  <w:num w:numId="3" w16cid:durableId="1734233930">
    <w:abstractNumId w:val="18"/>
  </w:num>
  <w:num w:numId="4" w16cid:durableId="1698769667">
    <w:abstractNumId w:val="0"/>
    <w:lvlOverride w:ilvl="0">
      <w:lvl w:ilvl="0">
        <w:start w:val="1"/>
        <w:numFmt w:val="bullet"/>
        <w:lvlText w:val=""/>
        <w:legacy w:legacy="1" w:legacySpace="0" w:legacyIndent="360"/>
        <w:lvlJc w:val="left"/>
        <w:pPr>
          <w:ind w:left="1080" w:hanging="360"/>
        </w:pPr>
        <w:rPr>
          <w:rFonts w:hint="default" w:ascii="Symbol" w:hAnsi="Symbol"/>
        </w:rPr>
      </w:lvl>
    </w:lvlOverride>
  </w:num>
  <w:num w:numId="5" w16cid:durableId="442455235">
    <w:abstractNumId w:val="21"/>
  </w:num>
  <w:num w:numId="6" w16cid:durableId="785082991">
    <w:abstractNumId w:val="2"/>
  </w:num>
  <w:num w:numId="7" w16cid:durableId="1443841943">
    <w:abstractNumId w:val="8"/>
  </w:num>
  <w:num w:numId="8" w16cid:durableId="488716809">
    <w:abstractNumId w:val="29"/>
  </w:num>
  <w:num w:numId="9" w16cid:durableId="1203709814">
    <w:abstractNumId w:val="26"/>
  </w:num>
  <w:num w:numId="10" w16cid:durableId="552279078">
    <w:abstractNumId w:val="15"/>
  </w:num>
  <w:num w:numId="11" w16cid:durableId="2030716448">
    <w:abstractNumId w:val="17"/>
  </w:num>
  <w:num w:numId="12" w16cid:durableId="1925341185">
    <w:abstractNumId w:val="12"/>
  </w:num>
  <w:num w:numId="13" w16cid:durableId="453063592">
    <w:abstractNumId w:val="6"/>
  </w:num>
  <w:num w:numId="14" w16cid:durableId="1181243973">
    <w:abstractNumId w:val="1"/>
  </w:num>
  <w:num w:numId="15" w16cid:durableId="1628704048">
    <w:abstractNumId w:val="14"/>
  </w:num>
  <w:num w:numId="16" w16cid:durableId="168301934">
    <w:abstractNumId w:val="30"/>
  </w:num>
  <w:num w:numId="17" w16cid:durableId="120849716">
    <w:abstractNumId w:val="24"/>
  </w:num>
  <w:num w:numId="18" w16cid:durableId="310252165">
    <w:abstractNumId w:val="10"/>
  </w:num>
  <w:num w:numId="19" w16cid:durableId="1651396908">
    <w:abstractNumId w:val="13"/>
  </w:num>
  <w:num w:numId="20" w16cid:durableId="645664699">
    <w:abstractNumId w:val="9"/>
  </w:num>
  <w:num w:numId="21" w16cid:durableId="1502963690">
    <w:abstractNumId w:val="19"/>
  </w:num>
  <w:num w:numId="22" w16cid:durableId="746460147">
    <w:abstractNumId w:val="22"/>
  </w:num>
  <w:num w:numId="23" w16cid:durableId="967705192">
    <w:abstractNumId w:val="25"/>
  </w:num>
  <w:num w:numId="24" w16cid:durableId="856188392">
    <w:abstractNumId w:val="33"/>
  </w:num>
  <w:num w:numId="25" w16cid:durableId="1556770733">
    <w:abstractNumId w:val="3"/>
  </w:num>
  <w:num w:numId="26" w16cid:durableId="564682318">
    <w:abstractNumId w:val="7"/>
  </w:num>
  <w:num w:numId="27" w16cid:durableId="169218225">
    <w:abstractNumId w:val="28"/>
  </w:num>
  <w:num w:numId="28" w16cid:durableId="1213425065">
    <w:abstractNumId w:val="31"/>
  </w:num>
  <w:num w:numId="29" w16cid:durableId="582958230">
    <w:abstractNumId w:val="23"/>
  </w:num>
  <w:num w:numId="30" w16cid:durableId="1171213978">
    <w:abstractNumId w:val="27"/>
  </w:num>
  <w:num w:numId="31" w16cid:durableId="1303583023">
    <w:abstractNumId w:val="32"/>
  </w:num>
  <w:num w:numId="32" w16cid:durableId="932395342">
    <w:abstractNumId w:val="16"/>
  </w:num>
  <w:num w:numId="33" w16cid:durableId="915358025">
    <w:abstractNumId w:val="5"/>
  </w:num>
  <w:num w:numId="34" w16cid:durableId="1869102000">
    <w:abstractNumId w:val="4"/>
  </w:num>
  <w:num w:numId="35" w16cid:durableId="1417360104">
    <w:abstractNumId w:val="35"/>
  </w:num>
  <w:num w:numId="36" w16cid:durableId="256180737">
    <w:abstractNumId w:val="20"/>
  </w:num>
  <w:num w:numId="37" w16cid:durableId="1872498076">
    <w:abstractNumId w:val="34"/>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attachedTemplate r:id="rId1"/>
  <w:trackRevisions w:val="false"/>
  <w:defaultTabStop w:val="720"/>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101B3"/>
    <w:rsid w:val="00010FB1"/>
    <w:rsid w:val="0001764C"/>
    <w:rsid w:val="00031A2D"/>
    <w:rsid w:val="00034B68"/>
    <w:rsid w:val="00040CE3"/>
    <w:rsid w:val="000445BC"/>
    <w:rsid w:val="0005616B"/>
    <w:rsid w:val="00074C3C"/>
    <w:rsid w:val="00075375"/>
    <w:rsid w:val="00075529"/>
    <w:rsid w:val="00077692"/>
    <w:rsid w:val="0008129B"/>
    <w:rsid w:val="00085736"/>
    <w:rsid w:val="00094196"/>
    <w:rsid w:val="00094A7E"/>
    <w:rsid w:val="000A3105"/>
    <w:rsid w:val="000A3D16"/>
    <w:rsid w:val="000A692C"/>
    <w:rsid w:val="000B0801"/>
    <w:rsid w:val="000D2791"/>
    <w:rsid w:val="000E5660"/>
    <w:rsid w:val="000F055A"/>
    <w:rsid w:val="000F2D55"/>
    <w:rsid w:val="00104B47"/>
    <w:rsid w:val="001074B6"/>
    <w:rsid w:val="00112351"/>
    <w:rsid w:val="001252E1"/>
    <w:rsid w:val="00126538"/>
    <w:rsid w:val="0013272A"/>
    <w:rsid w:val="001532C3"/>
    <w:rsid w:val="00154ABB"/>
    <w:rsid w:val="001568F8"/>
    <w:rsid w:val="00157D18"/>
    <w:rsid w:val="0016285E"/>
    <w:rsid w:val="00163FC2"/>
    <w:rsid w:val="001645B5"/>
    <w:rsid w:val="00176430"/>
    <w:rsid w:val="00176B15"/>
    <w:rsid w:val="0019021D"/>
    <w:rsid w:val="00195B71"/>
    <w:rsid w:val="00195C6E"/>
    <w:rsid w:val="001968D1"/>
    <w:rsid w:val="001A5928"/>
    <w:rsid w:val="001A6C4C"/>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5C77"/>
    <w:rsid w:val="002362B4"/>
    <w:rsid w:val="002366F6"/>
    <w:rsid w:val="00242F9A"/>
    <w:rsid w:val="00244A36"/>
    <w:rsid w:val="002473D2"/>
    <w:rsid w:val="002510FA"/>
    <w:rsid w:val="00255F79"/>
    <w:rsid w:val="00257EED"/>
    <w:rsid w:val="00260723"/>
    <w:rsid w:val="00273E3C"/>
    <w:rsid w:val="00280C79"/>
    <w:rsid w:val="00285431"/>
    <w:rsid w:val="0028771E"/>
    <w:rsid w:val="00297E23"/>
    <w:rsid w:val="002B32FF"/>
    <w:rsid w:val="002B3613"/>
    <w:rsid w:val="002B3F28"/>
    <w:rsid w:val="002C1D94"/>
    <w:rsid w:val="002E3996"/>
    <w:rsid w:val="002F1B84"/>
    <w:rsid w:val="002F1F59"/>
    <w:rsid w:val="002F33CA"/>
    <w:rsid w:val="00306F0C"/>
    <w:rsid w:val="00315D7D"/>
    <w:rsid w:val="00323E5A"/>
    <w:rsid w:val="0034175F"/>
    <w:rsid w:val="0035023D"/>
    <w:rsid w:val="00362FF8"/>
    <w:rsid w:val="00364759"/>
    <w:rsid w:val="00364F78"/>
    <w:rsid w:val="0036656C"/>
    <w:rsid w:val="00367680"/>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402161"/>
    <w:rsid w:val="00404F69"/>
    <w:rsid w:val="0040760B"/>
    <w:rsid w:val="00414D6D"/>
    <w:rsid w:val="00426496"/>
    <w:rsid w:val="0043177A"/>
    <w:rsid w:val="00434977"/>
    <w:rsid w:val="004414BE"/>
    <w:rsid w:val="00442B0D"/>
    <w:rsid w:val="00450E73"/>
    <w:rsid w:val="004518B7"/>
    <w:rsid w:val="00451FC0"/>
    <w:rsid w:val="004601F0"/>
    <w:rsid w:val="004668B3"/>
    <w:rsid w:val="004672DE"/>
    <w:rsid w:val="00480C8E"/>
    <w:rsid w:val="00480ED3"/>
    <w:rsid w:val="00484E77"/>
    <w:rsid w:val="004B38EB"/>
    <w:rsid w:val="004D78BF"/>
    <w:rsid w:val="004E1AAF"/>
    <w:rsid w:val="004E1B67"/>
    <w:rsid w:val="004F4FF4"/>
    <w:rsid w:val="00523670"/>
    <w:rsid w:val="005277AA"/>
    <w:rsid w:val="00531D78"/>
    <w:rsid w:val="00532EA3"/>
    <w:rsid w:val="005410A4"/>
    <w:rsid w:val="005419FE"/>
    <w:rsid w:val="005436F9"/>
    <w:rsid w:val="0054511B"/>
    <w:rsid w:val="00554CFC"/>
    <w:rsid w:val="005652BD"/>
    <w:rsid w:val="00573888"/>
    <w:rsid w:val="00575116"/>
    <w:rsid w:val="0057542B"/>
    <w:rsid w:val="005863DD"/>
    <w:rsid w:val="00587415"/>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93FA4"/>
    <w:rsid w:val="006A17B2"/>
    <w:rsid w:val="006B3EA4"/>
    <w:rsid w:val="006B4B3B"/>
    <w:rsid w:val="006F3F09"/>
    <w:rsid w:val="006F5C1C"/>
    <w:rsid w:val="00703CA6"/>
    <w:rsid w:val="0070502F"/>
    <w:rsid w:val="00707886"/>
    <w:rsid w:val="00725B75"/>
    <w:rsid w:val="0073102F"/>
    <w:rsid w:val="007373F5"/>
    <w:rsid w:val="007407A6"/>
    <w:rsid w:val="00740F84"/>
    <w:rsid w:val="00743A13"/>
    <w:rsid w:val="00750324"/>
    <w:rsid w:val="0075060E"/>
    <w:rsid w:val="00754E0C"/>
    <w:rsid w:val="00757AD7"/>
    <w:rsid w:val="007604B6"/>
    <w:rsid w:val="00763927"/>
    <w:rsid w:val="00774607"/>
    <w:rsid w:val="0077576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64848"/>
    <w:rsid w:val="008662BA"/>
    <w:rsid w:val="0087486E"/>
    <w:rsid w:val="00875283"/>
    <w:rsid w:val="00875F71"/>
    <w:rsid w:val="008861F9"/>
    <w:rsid w:val="008910B4"/>
    <w:rsid w:val="0089224C"/>
    <w:rsid w:val="008B3D41"/>
    <w:rsid w:val="008B46D7"/>
    <w:rsid w:val="008D1CF7"/>
    <w:rsid w:val="008D3E6C"/>
    <w:rsid w:val="008D68F7"/>
    <w:rsid w:val="008E00AB"/>
    <w:rsid w:val="008E09E0"/>
    <w:rsid w:val="008E2C8D"/>
    <w:rsid w:val="008E42C8"/>
    <w:rsid w:val="008F4EC5"/>
    <w:rsid w:val="008F6C58"/>
    <w:rsid w:val="00902A52"/>
    <w:rsid w:val="009137C6"/>
    <w:rsid w:val="00924622"/>
    <w:rsid w:val="0092799C"/>
    <w:rsid w:val="00961D08"/>
    <w:rsid w:val="00971FDD"/>
    <w:rsid w:val="00990BE9"/>
    <w:rsid w:val="00997683"/>
    <w:rsid w:val="009A08AB"/>
    <w:rsid w:val="009A4436"/>
    <w:rsid w:val="009B0171"/>
    <w:rsid w:val="009C4853"/>
    <w:rsid w:val="009C7225"/>
    <w:rsid w:val="009D69FA"/>
    <w:rsid w:val="009E2EBD"/>
    <w:rsid w:val="009E472C"/>
    <w:rsid w:val="009F3543"/>
    <w:rsid w:val="009F3B9E"/>
    <w:rsid w:val="00A004B1"/>
    <w:rsid w:val="00A043A8"/>
    <w:rsid w:val="00A043D1"/>
    <w:rsid w:val="00A05BA4"/>
    <w:rsid w:val="00A07F72"/>
    <w:rsid w:val="00A336C2"/>
    <w:rsid w:val="00A34E12"/>
    <w:rsid w:val="00A37A93"/>
    <w:rsid w:val="00A402D0"/>
    <w:rsid w:val="00A419DD"/>
    <w:rsid w:val="00A45437"/>
    <w:rsid w:val="00A4799A"/>
    <w:rsid w:val="00A47EAF"/>
    <w:rsid w:val="00A5544E"/>
    <w:rsid w:val="00A90D5C"/>
    <w:rsid w:val="00A92F9D"/>
    <w:rsid w:val="00A935EA"/>
    <w:rsid w:val="00A97E61"/>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3BAD"/>
    <w:rsid w:val="00B67385"/>
    <w:rsid w:val="00B831AB"/>
    <w:rsid w:val="00B8426E"/>
    <w:rsid w:val="00B916A1"/>
    <w:rsid w:val="00B943AB"/>
    <w:rsid w:val="00BA11B4"/>
    <w:rsid w:val="00BA3FA2"/>
    <w:rsid w:val="00BB0881"/>
    <w:rsid w:val="00BB1435"/>
    <w:rsid w:val="00BB6B41"/>
    <w:rsid w:val="00BC2D1E"/>
    <w:rsid w:val="00BC5107"/>
    <w:rsid w:val="00BC6AD2"/>
    <w:rsid w:val="00BE5459"/>
    <w:rsid w:val="00BF2881"/>
    <w:rsid w:val="00BF4F9D"/>
    <w:rsid w:val="00BF750D"/>
    <w:rsid w:val="00C01BE3"/>
    <w:rsid w:val="00C146EA"/>
    <w:rsid w:val="00C309CA"/>
    <w:rsid w:val="00C54690"/>
    <w:rsid w:val="00C63C39"/>
    <w:rsid w:val="00C76E24"/>
    <w:rsid w:val="00C87F1E"/>
    <w:rsid w:val="00C934C1"/>
    <w:rsid w:val="00C96ECC"/>
    <w:rsid w:val="00C9724E"/>
    <w:rsid w:val="00CA1A97"/>
    <w:rsid w:val="00CA247F"/>
    <w:rsid w:val="00CA2DBE"/>
    <w:rsid w:val="00CB2B25"/>
    <w:rsid w:val="00CB418D"/>
    <w:rsid w:val="00CC4258"/>
    <w:rsid w:val="00CC484B"/>
    <w:rsid w:val="00CC5EC1"/>
    <w:rsid w:val="00CD45BE"/>
    <w:rsid w:val="00CD78C5"/>
    <w:rsid w:val="00CE211E"/>
    <w:rsid w:val="00CE41E3"/>
    <w:rsid w:val="00CE4450"/>
    <w:rsid w:val="00CE49F3"/>
    <w:rsid w:val="00CE5AB3"/>
    <w:rsid w:val="00CF3CCC"/>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7119"/>
    <w:rsid w:val="00DD7FD5"/>
    <w:rsid w:val="00DE79D7"/>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C0612"/>
    <w:rsid w:val="00EC1EA0"/>
    <w:rsid w:val="00EC6D4A"/>
    <w:rsid w:val="00ED3D1E"/>
    <w:rsid w:val="00EE6487"/>
    <w:rsid w:val="00EF600A"/>
    <w:rsid w:val="00EF7918"/>
    <w:rsid w:val="00EF7E0B"/>
    <w:rsid w:val="00EF7FEB"/>
    <w:rsid w:val="00F02765"/>
    <w:rsid w:val="00F0476C"/>
    <w:rsid w:val="00F07536"/>
    <w:rsid w:val="00F112F1"/>
    <w:rsid w:val="00F4319A"/>
    <w:rsid w:val="00F529AA"/>
    <w:rsid w:val="00F57F31"/>
    <w:rsid w:val="00F626B6"/>
    <w:rsid w:val="00F746B3"/>
    <w:rsid w:val="00F77F7D"/>
    <w:rsid w:val="00F82D19"/>
    <w:rsid w:val="00F848B2"/>
    <w:rsid w:val="00F8717D"/>
    <w:rsid w:val="00F91131"/>
    <w:rsid w:val="00F9147F"/>
    <w:rsid w:val="00F96747"/>
    <w:rsid w:val="00FA03B6"/>
    <w:rsid w:val="00FA28F4"/>
    <w:rsid w:val="00FA6954"/>
    <w:rsid w:val="00FB2FC2"/>
    <w:rsid w:val="00FC4A1E"/>
    <w:rsid w:val="00FC5AF9"/>
    <w:rsid w:val="00FC748F"/>
    <w:rsid w:val="00FD263C"/>
    <w:rsid w:val="00FE0434"/>
    <w:rsid w:val="00FE3BA9"/>
    <w:rsid w:val="00FF4290"/>
    <w:rsid w:val="00FF4A69"/>
    <w:rsid w:val="1275556E"/>
    <w:rsid w:val="25ACF415"/>
    <w:rsid w:val="2C06E000"/>
    <w:rsid w:val="39313710"/>
    <w:rsid w:val="3A908F7F"/>
    <w:rsid w:val="3F39762B"/>
    <w:rsid w:val="47088443"/>
    <w:rsid w:val="5E023425"/>
    <w:rsid w:val="6FA63903"/>
    <w:rsid w:val="73FCB244"/>
    <w:rsid w:val="7739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560D3F9A"/>
  <w15:docId w15:val="{F2B129C7-FFAA-4E93-9344-FEA41DD40F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1" w:semiHidden="1" w:unhideWhenUsed="1" w:qFormat="1"/>
    <w:lsdException w:name="toc 3" w:uiPriority="1"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uiPriority="0"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B7203"/>
    <w:pPr>
      <w:overflowPunct w:val="0"/>
      <w:autoSpaceDE w:val="0"/>
      <w:autoSpaceDN w:val="0"/>
      <w:adjustRightInd w:val="0"/>
      <w:spacing w:after="0" w:line="240" w:lineRule="auto"/>
      <w:textAlignment w:val="baseline"/>
    </w:pPr>
    <w:rPr>
      <w:rFonts w:ascii="Arial" w:hAnsi="Arial" w:eastAsia="Times New Roman"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hAnsiTheme="majorHAnsi" w:eastAsiaTheme="majorEastAsia"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hAnsiTheme="majorHAnsi" w:eastAsiaTheme="majorEastAsia" w:cstheme="majorBidi"/>
      <w:i/>
      <w:iCs/>
      <w:color w:val="404040" w:themeColor="text1" w:themeTint="BF"/>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rsid w:val="003D6FB7"/>
    <w:rPr>
      <w:rFonts w:ascii="Arial" w:hAnsi="Arial" w:eastAsia="Times New Roman" w:cs="Times New Roman"/>
      <w:b/>
      <w:szCs w:val="20"/>
      <w:lang w:val="en-AU"/>
    </w:rPr>
  </w:style>
  <w:style w:type="character" w:styleId="Heading5Char" w:customStyle="1">
    <w:name w:val="Heading 5 Char"/>
    <w:basedOn w:val="DefaultParagraphFont"/>
    <w:link w:val="Heading5"/>
    <w:rsid w:val="003D6FB7"/>
    <w:rPr>
      <w:rFonts w:ascii="Arial" w:hAnsi="Arial" w:eastAsia="Times New Roman"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styleId="HeaderChar" w:customStyle="1">
    <w:name w:val="Header Char"/>
    <w:basedOn w:val="DefaultParagraphFont"/>
    <w:link w:val="Header"/>
    <w:rsid w:val="003D6FB7"/>
    <w:rPr>
      <w:rFonts w:ascii="Arial" w:hAnsi="Arial" w:eastAsia="Times New Roman" w:cs="Times New Roman"/>
      <w:szCs w:val="20"/>
      <w:lang w:val="en-AU"/>
    </w:rPr>
  </w:style>
  <w:style w:type="paragraph" w:styleId="ListContinue">
    <w:name w:val="List Continue"/>
    <w:basedOn w:val="Normal"/>
    <w:rsid w:val="003D6FB7"/>
    <w:pPr>
      <w:spacing w:after="120"/>
      <w:ind w:left="283"/>
    </w:pPr>
  </w:style>
  <w:style w:type="character" w:styleId="Hyperlink">
    <w:name w:val="Hyperlink"/>
    <w:rsid w:val="003D6FB7"/>
    <w:rPr>
      <w:color w:val="0000FF"/>
      <w:u w:val="single"/>
    </w:rPr>
  </w:style>
  <w:style w:type="character" w:styleId="apple-style-span" w:customStyle="1">
    <w:name w:val="apple-style-span"/>
    <w:rsid w:val="003D6FB7"/>
  </w:style>
  <w:style w:type="character" w:styleId="apple-converted-space" w:customStyle="1">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styleId="CommentTextChar" w:customStyle="1">
    <w:name w:val="Comment Text Char"/>
    <w:basedOn w:val="DefaultParagraphFont"/>
    <w:link w:val="CommentText"/>
    <w:rsid w:val="003D6FB7"/>
    <w:rPr>
      <w:rFonts w:ascii="Arial" w:hAnsi="Arial" w:eastAsia="Times New Roman"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styleId="BalloonTextChar" w:customStyle="1">
    <w:name w:val="Balloon Text Char"/>
    <w:basedOn w:val="DefaultParagraphFont"/>
    <w:link w:val="BalloonText"/>
    <w:uiPriority w:val="99"/>
    <w:semiHidden/>
    <w:rsid w:val="003D6FB7"/>
    <w:rPr>
      <w:rFonts w:ascii="Tahoma" w:hAnsi="Tahoma" w:eastAsia="Times New Roman"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styleId="FooterChar" w:customStyle="1">
    <w:name w:val="Footer Char"/>
    <w:basedOn w:val="DefaultParagraphFont"/>
    <w:link w:val="Footer"/>
    <w:uiPriority w:val="99"/>
    <w:rsid w:val="00C146EA"/>
    <w:rPr>
      <w:rFonts w:ascii="Arial" w:hAnsi="Arial" w:eastAsia="Times New Roman" w:cs="Times New Roman"/>
      <w:szCs w:val="20"/>
      <w:lang w:val="en-AU"/>
    </w:rPr>
  </w:style>
  <w:style w:type="table" w:styleId="TableGrid">
    <w:name w:val="Table Grid"/>
    <w:basedOn w:val="TableNormal"/>
    <w:uiPriority w:val="59"/>
    <w:rsid w:val="008662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8662BA"/>
    <w:pPr>
      <w:ind w:left="720"/>
      <w:contextualSpacing/>
    </w:pPr>
  </w:style>
  <w:style w:type="character" w:styleId="Heading1Char" w:customStyle="1">
    <w:name w:val="Heading 1 Char"/>
    <w:basedOn w:val="DefaultParagraphFont"/>
    <w:link w:val="Heading1"/>
    <w:uiPriority w:val="9"/>
    <w:rsid w:val="00DB47B2"/>
    <w:rPr>
      <w:rFonts w:asciiTheme="majorHAnsi" w:hAnsiTheme="majorHAnsi" w:eastAsiaTheme="majorEastAsia" w:cstheme="majorBidi"/>
      <w:b/>
      <w:bCs/>
      <w:color w:val="365F91" w:themeColor="accent1" w:themeShade="BF"/>
      <w:sz w:val="28"/>
      <w:szCs w:val="28"/>
      <w:lang w:val="en-AU"/>
    </w:rPr>
  </w:style>
  <w:style w:type="character" w:styleId="Heading4Char" w:customStyle="1">
    <w:name w:val="Heading 4 Char"/>
    <w:basedOn w:val="DefaultParagraphFont"/>
    <w:link w:val="Heading4"/>
    <w:uiPriority w:val="9"/>
    <w:rsid w:val="00DB47B2"/>
    <w:rPr>
      <w:rFonts w:asciiTheme="majorHAnsi" w:hAnsiTheme="majorHAnsi" w:eastAsiaTheme="majorEastAsia" w:cstheme="majorBidi"/>
      <w:b/>
      <w:bCs/>
      <w:i/>
      <w:iCs/>
      <w:color w:val="4F81BD" w:themeColor="accent1"/>
      <w:szCs w:val="20"/>
      <w:lang w:val="en-AU"/>
    </w:rPr>
  </w:style>
  <w:style w:type="character" w:styleId="Heading6Char" w:customStyle="1">
    <w:name w:val="Heading 6 Char"/>
    <w:basedOn w:val="DefaultParagraphFont"/>
    <w:link w:val="Heading6"/>
    <w:uiPriority w:val="9"/>
    <w:semiHidden/>
    <w:rsid w:val="00DB47B2"/>
    <w:rPr>
      <w:rFonts w:asciiTheme="majorHAnsi" w:hAnsiTheme="majorHAnsi" w:eastAsiaTheme="majorEastAsia" w:cstheme="majorBidi"/>
      <w:i/>
      <w:iCs/>
      <w:color w:val="243F60" w:themeColor="accent1" w:themeShade="7F"/>
      <w:szCs w:val="20"/>
      <w:lang w:val="en-AU"/>
    </w:rPr>
  </w:style>
  <w:style w:type="character" w:styleId="Heading7Char" w:customStyle="1">
    <w:name w:val="Heading 7 Char"/>
    <w:basedOn w:val="DefaultParagraphFont"/>
    <w:link w:val="Heading7"/>
    <w:uiPriority w:val="9"/>
    <w:semiHidden/>
    <w:rsid w:val="00DB47B2"/>
    <w:rPr>
      <w:rFonts w:asciiTheme="majorHAnsi" w:hAnsiTheme="majorHAnsi" w:eastAsiaTheme="majorEastAsia" w:cstheme="majorBidi"/>
      <w:i/>
      <w:iCs/>
      <w:color w:val="404040" w:themeColor="text1" w:themeTint="BF"/>
      <w:szCs w:val="20"/>
      <w:lang w:val="en-AU"/>
    </w:rPr>
  </w:style>
  <w:style w:type="character" w:styleId="Heading9Char" w:customStyle="1">
    <w:name w:val="Heading 9 Char"/>
    <w:basedOn w:val="DefaultParagraphFont"/>
    <w:link w:val="Heading9"/>
    <w:uiPriority w:val="9"/>
    <w:rsid w:val="00DB47B2"/>
    <w:rPr>
      <w:rFonts w:asciiTheme="majorHAnsi" w:hAnsiTheme="majorHAnsi" w:eastAsiaTheme="majorEastAsia"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styleId="BodyTextChar" w:customStyle="1">
    <w:name w:val="Body Text Char"/>
    <w:basedOn w:val="DefaultParagraphFont"/>
    <w:link w:val="BodyText"/>
    <w:rsid w:val="00DB47B2"/>
    <w:rPr>
      <w:rFonts w:ascii="Arial" w:hAnsi="Arial" w:eastAsia="Times New Roman" w:cs="Times New Roman"/>
      <w:szCs w:val="20"/>
      <w:lang w:val="en-AU"/>
    </w:rPr>
  </w:style>
  <w:style w:type="paragraph" w:styleId="BodyTextIndent">
    <w:name w:val="Body Text Indent"/>
    <w:basedOn w:val="Normal"/>
    <w:link w:val="BodyTextIndentChar"/>
    <w:rsid w:val="00DB47B2"/>
    <w:pPr>
      <w:spacing w:after="120"/>
      <w:ind w:left="283"/>
    </w:pPr>
  </w:style>
  <w:style w:type="character" w:styleId="BodyTextIndentChar" w:customStyle="1">
    <w:name w:val="Body Text Indent Char"/>
    <w:basedOn w:val="DefaultParagraphFont"/>
    <w:link w:val="BodyTextIndent"/>
    <w:rsid w:val="00DB47B2"/>
    <w:rPr>
      <w:rFonts w:ascii="Arial" w:hAnsi="Arial" w:eastAsia="Times New Roman"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styleId="BodyText2Char" w:customStyle="1">
    <w:name w:val="Body Text 2 Char"/>
    <w:basedOn w:val="DefaultParagraphFont"/>
    <w:link w:val="BodyText2"/>
    <w:rsid w:val="00DB47B2"/>
    <w:rPr>
      <w:rFonts w:ascii="Arial" w:hAnsi="Arial" w:eastAsia="Times New Roman"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styleId="BodyTextIndent2Char" w:customStyle="1">
    <w:name w:val="Body Text Indent 2 Char"/>
    <w:basedOn w:val="DefaultParagraphFont"/>
    <w:link w:val="BodyTextIndent2"/>
    <w:rsid w:val="00DB47B2"/>
    <w:rPr>
      <w:rFonts w:ascii="Arial" w:hAnsi="Arial" w:eastAsia="Times New Roman"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styleId="BodyTextIndent3Char" w:customStyle="1">
    <w:name w:val="Body Text Indent 3 Char"/>
    <w:basedOn w:val="DefaultParagraphFont"/>
    <w:link w:val="BodyTextIndent3"/>
    <w:rsid w:val="00DB47B2"/>
    <w:rPr>
      <w:rFonts w:ascii="Arial" w:hAnsi="Arial" w:eastAsia="Times New Roman" w:cs="Times New Roman"/>
      <w:bCs/>
      <w:szCs w:val="20"/>
      <w:lang w:val="en-AU"/>
    </w:rPr>
  </w:style>
  <w:style w:type="paragraph" w:styleId="c2" w:customStyle="1">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p3" w:customStyle="1">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styleId="p4" w:customStyle="1">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styleId="p5" w:customStyle="1">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styleId="p6" w:customStyle="1">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styleId="p7" w:customStyle="1">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styleId="p8" w:customStyle="1">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styleId="p9" w:customStyle="1">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styleId="p10" w:customStyle="1">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styleId="p11" w:customStyle="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styleId="t13" w:customStyle="1">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styleId="p14" w:customStyle="1">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styleId="p15" w:customStyle="1">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styleId="p16" w:customStyle="1">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styleId="p17" w:customStyle="1">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styleId="p18" w:customStyle="1">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styleId="p19" w:customStyle="1">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styleId="c1" w:customStyle="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styleId="SubtitleChar" w:customStyle="1">
    <w:name w:val="Subtitle Char"/>
    <w:basedOn w:val="DefaultParagraphFont"/>
    <w:link w:val="Subtitle"/>
    <w:rsid w:val="002510FA"/>
    <w:rPr>
      <w:rFonts w:ascii="Arial" w:hAnsi="Arial" w:eastAsia="Times New Roman" w:cs="Arial"/>
      <w:b/>
      <w:bCs/>
      <w:szCs w:val="24"/>
    </w:rPr>
  </w:style>
  <w:style w:type="paragraph" w:styleId="p12" w:customStyle="1">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styleId="p13" w:customStyle="1">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styleId="c7" w:customStyle="1">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styleId="p20" w:customStyle="1">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styleId="p21" w:customStyle="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styleId="p22" w:customStyle="1">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styleId="p23" w:customStyle="1">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styleId="p1" w:customStyle="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styleId="c3" w:customStyle="1">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styleId="t26" w:customStyle="1">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27" w:customStyle="1">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36" w:customStyle="1">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28" w:customStyle="1">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t29" w:customStyle="1">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p40" w:customStyle="1">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styleId="t37" w:customStyle="1">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t38" w:customStyle="1">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t39" w:customStyle="1">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53" w:customStyle="1">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styleId="p54" w:customStyle="1">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styleId="p55" w:customStyle="1">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styleId="p56" w:customStyle="1">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styleId="p57" w:customStyle="1">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styleId="t47" w:customStyle="1">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61" w:customStyle="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styleId="p62" w:customStyle="1">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styleId="p63" w:customStyle="1">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styleId="p64" w:customStyle="1">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styleId="t65" w:customStyle="1">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styleId="p68" w:customStyle="1">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styleId="p69" w:customStyle="1">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styleId="p70" w:customStyle="1">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styleId="p71" w:customStyle="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styleId="p74" w:customStyle="1">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styleId="t76" w:customStyle="1">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styleId="p85" w:customStyle="1">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styleId="p86" w:customStyle="1">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styleId="p96" w:customStyle="1">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styleId="p97" w:customStyle="1">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styleId="p100" w:customStyle="1">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styleId="t17" w:customStyle="1">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styleId="t24" w:customStyle="1">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t25" w:customStyle="1">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t34" w:customStyle="1">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p32" w:customStyle="1">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p33" w:customStyle="1">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styleId="p41" w:customStyle="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styleId="t35" w:customStyle="1">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p42" w:customStyle="1">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styleId="p43" w:customStyle="1">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styleId="p44" w:customStyle="1">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styleId="p45" w:customStyle="1">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styleId="p49" w:customStyle="1">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styleId="p50" w:customStyle="1">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styleId="p51" w:customStyle="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styleId="p52" w:customStyle="1">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styleId="t58" w:customStyle="1">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t59" w:customStyle="1">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styleId="t60" w:customStyle="1">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styleId="p67" w:customStyle="1">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styleId="p72" w:customStyle="1">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styleId="c73" w:customStyle="1">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styleId="p75" w:customStyle="1">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styleId="p80" w:customStyle="1">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styleId="p82" w:customStyle="1">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styleId="p83" w:customStyle="1">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styleId="c84" w:customStyle="1">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styleId="t78" w:customStyle="1">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styleId="p94" w:customStyle="1">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styleId="p95" w:customStyle="1">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styleId="p99" w:customStyle="1">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styleId="TableParagraph" w:customStyle="1">
    <w:name w:val="Table Paragraph"/>
    <w:basedOn w:val="Normal"/>
    <w:uiPriority w:val="1"/>
    <w:qFormat/>
    <w:rsid w:val="00795CB4"/>
    <w:pPr>
      <w:widowControl w:val="0"/>
      <w:overflowPunct/>
      <w:autoSpaceDE/>
      <w:autoSpaceDN/>
      <w:adjustRightInd/>
      <w:textAlignment w:val="auto"/>
    </w:pPr>
    <w:rPr>
      <w:rFonts w:asciiTheme="minorHAnsi" w:hAnsiTheme="minorHAnsi" w:eastAsia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numbering" w:styleId="Style1" w:customStyle="1">
    <w:name w:val="Style1"/>
    <w:uiPriority w:val="99"/>
    <w:rsid w:val="00AA41E2"/>
    <w:pPr>
      <w:numPr>
        <w:numId w:val="25"/>
      </w:numPr>
    </w:pPr>
  </w:style>
  <w:style w:type="paragraph" w:styleId="FormText" w:customStyle="1">
    <w:name w:val="FormText"/>
    <w:basedOn w:val="Normal"/>
    <w:rsid w:val="00AC74EE"/>
    <w:pPr>
      <w:overflowPunct/>
      <w:autoSpaceDE/>
      <w:autoSpaceDN/>
      <w:adjustRightInd/>
      <w:textAlignment w:val="auto"/>
    </w:pPr>
    <w:rPr>
      <w:sz w:val="20"/>
    </w:rPr>
  </w:style>
  <w:style w:type="paragraph" w:styleId="StyleBoldJustified" w:customStyle="1">
    <w:name w:val="Style Bold Justified"/>
    <w:basedOn w:val="Normal"/>
    <w:rsid w:val="00AC74EE"/>
    <w:pPr>
      <w:overflowPunct/>
      <w:autoSpaceDE/>
      <w:autoSpaceDN/>
      <w:adjustRightInd/>
      <w:spacing w:before="120" w:after="120"/>
      <w:jc w:val="both"/>
      <w:textAlignment w:val="auto"/>
    </w:pPr>
    <w:rPr>
      <w:b/>
      <w:bCs/>
      <w:sz w:val="20"/>
    </w:rPr>
  </w:style>
  <w:style w:type="paragraph" w:styleId="TechHead1" w:customStyle="1">
    <w:name w:val="TechHead 1"/>
    <w:basedOn w:val="Heading1"/>
    <w:next w:val="Normal"/>
    <w:rsid w:val="0043177A"/>
    <w:pPr>
      <w:keepLines w:val="0"/>
      <w:tabs>
        <w:tab w:val="left" w:pos="567"/>
      </w:tabs>
      <w:overflowPunct/>
      <w:autoSpaceDE/>
      <w:autoSpaceDN/>
      <w:adjustRightInd/>
      <w:spacing w:before="240" w:after="120"/>
      <w:textAlignment w:val="auto"/>
    </w:pPr>
    <w:rPr>
      <w:rFonts w:ascii="Arial" w:hAnsi="Arial" w:eastAsia="Times New Roman" w:cs="Times New Roman"/>
      <w:bCs w:val="0"/>
      <w:caps/>
      <w:color w:val="auto"/>
      <w:sz w:val="22"/>
      <w:szCs w:val="20"/>
      <w:lang w:eastAsia="en-AU"/>
    </w:rPr>
  </w:style>
  <w:style w:type="paragraph" w:styleId="HeaderVersion2" w:customStyle="1">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styleId="HeaderVersion3" w:customStyle="1">
    <w:name w:val="Header Version 3"/>
    <w:basedOn w:val="HeaderVersion2"/>
    <w:link w:val="HeaderVersion3Char"/>
    <w:qFormat/>
    <w:rsid w:val="0043177A"/>
    <w:pPr>
      <w:numPr>
        <w:ilvl w:val="2"/>
      </w:numPr>
    </w:pPr>
  </w:style>
  <w:style w:type="character" w:styleId="HeaderVersion2Char" w:customStyle="1">
    <w:name w:val="Header Version 2 Char"/>
    <w:link w:val="HeaderVersion2"/>
    <w:rsid w:val="0043177A"/>
    <w:rPr>
      <w:rFonts w:ascii="Arial" w:hAnsi="Arial" w:eastAsia="Times New Roman" w:cs="Times New Roman"/>
      <w:b/>
      <w:sz w:val="20"/>
      <w:szCs w:val="20"/>
      <w:lang w:val="en-AU" w:eastAsia="en-AU"/>
    </w:rPr>
  </w:style>
  <w:style w:type="character" w:styleId="HeaderVersion3Char" w:customStyle="1">
    <w:name w:val="Header Version 3 Char"/>
    <w:basedOn w:val="HeaderVersion2Char"/>
    <w:link w:val="HeaderVersion3"/>
    <w:rsid w:val="0043177A"/>
    <w:rPr>
      <w:rFonts w:ascii="Arial" w:hAnsi="Arial" w:eastAsia="Times New Roman"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4B3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www.abr.business.gov.au/SearchByAbn.aspx?abn=47836889865"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5" ma:contentTypeDescription="Create a new document." ma:contentTypeScope="" ma:versionID="2529cbf919bbfec47dff32638bad002a">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1eb66c21a453157b7b7542569dbef337"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b4a7f0d-cee9-4d77-a36a-93cb86615dbd}"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C0DF03-955A-4D41-9431-DB14006D0F55}">
  <ds:schemaRefs>
    <ds:schemaRef ds:uri="http://schemas.openxmlformats.org/officeDocument/2006/bibliography"/>
  </ds:schemaRefs>
</ds:datastoreItem>
</file>

<file path=customXml/itemProps2.xml><?xml version="1.0" encoding="utf-8"?>
<ds:datastoreItem xmlns:ds="http://schemas.openxmlformats.org/officeDocument/2006/customXml" ds:itemID="{E00E763F-AE1D-42AF-9886-A2ED57CD2964}">
  <ds:schemaRefs>
    <ds:schemaRef ds:uri="http://schemas.microsoft.com/office/2006/metadata/properties"/>
    <ds:schemaRef ds:uri="http://schemas.microsoft.com/office/infopath/2007/PartnerControls"/>
    <ds:schemaRef ds:uri="3329e829-62eb-4e48-be1c-0c31c537a906"/>
    <ds:schemaRef ds:uri="b698a532-6ab4-4469-a220-0a81ed6efdd8"/>
  </ds:schemaRefs>
</ds:datastoreItem>
</file>

<file path=customXml/itemProps3.xml><?xml version="1.0" encoding="utf-8"?>
<ds:datastoreItem xmlns:ds="http://schemas.openxmlformats.org/officeDocument/2006/customXml" ds:itemID="{ED44C145-FB46-40F1-A3B8-11CEA0DF71A2}">
  <ds:schemaRefs>
    <ds:schemaRef ds:uri="http://schemas.microsoft.com/sharepoint/v3/contenttype/forms"/>
  </ds:schemaRefs>
</ds:datastoreItem>
</file>

<file path=customXml/itemProps4.xml><?xml version="1.0" encoding="utf-8"?>
<ds:datastoreItem xmlns:ds="http://schemas.openxmlformats.org/officeDocument/2006/customXml" ds:itemID="{9AE88CD9-9C38-43D7-A9A6-1F89FD87655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 TEMPLATE - Condition for tender LUMP SUM PAYMENT- Aug 2011</ap:Template>
  <ap:Application>Microsoft Word for the web</ap:Application>
  <ap:DocSecurity>4</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cheriece.fry</dc:creator>
  <lastModifiedBy>Kimberly Worrigal</lastModifiedBy>
  <revision>7</revision>
  <lastPrinted>2018-05-15T03:53:00.0000000Z</lastPrinted>
  <dcterms:created xsi:type="dcterms:W3CDTF">2024-07-01T05:41:00.0000000Z</dcterms:created>
  <dcterms:modified xsi:type="dcterms:W3CDTF">2024-08-11T23:54:47.7846496Z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1791800</vt:r8>
  </property>
  <property fmtid="{D5CDD505-2E9C-101B-9397-08002B2CF9AE}" pid="4" name="MediaServiceImageTags">
    <vt:lpwstr/>
  </property>
</Properties>
</file>